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1F" w:rsidRDefault="007F601F"/>
    <w:p w:rsidR="007F601F" w:rsidRDefault="007F601F"/>
    <w:p w:rsidR="007F601F" w:rsidRDefault="007F601F"/>
    <w:p w:rsidR="007F601F" w:rsidRDefault="007F601F"/>
    <w:p w:rsidR="007F601F" w:rsidRDefault="007F601F" w:rsidP="0027553F">
      <w:pPr>
        <w:pStyle w:val="Heading1"/>
        <w:jc w:val="center"/>
      </w:pPr>
      <w:proofErr w:type="spellStart"/>
      <w:r>
        <w:t>Heating</w:t>
      </w:r>
      <w:proofErr w:type="spellEnd"/>
      <w:r>
        <w:t xml:space="preserve"> and </w:t>
      </w:r>
      <w:proofErr w:type="spellStart"/>
      <w:r>
        <w:t>ventilation</w:t>
      </w:r>
      <w:proofErr w:type="spellEnd"/>
      <w:r>
        <w:t xml:space="preserve"> panel:</w:t>
      </w:r>
    </w:p>
    <w:p w:rsidR="007F601F" w:rsidRDefault="007F601F"/>
    <w:p w:rsidR="00F04954" w:rsidRDefault="0027553F" w:rsidP="007F60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ABA85" wp14:editId="1F924780">
                <wp:simplePos x="0" y="0"/>
                <wp:positionH relativeFrom="column">
                  <wp:posOffset>2891155</wp:posOffset>
                </wp:positionH>
                <wp:positionV relativeFrom="paragraph">
                  <wp:posOffset>5076825</wp:posOffset>
                </wp:positionV>
                <wp:extent cx="0" cy="980440"/>
                <wp:effectExtent l="57150" t="38100" r="57150" b="101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80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7.65pt;margin-top:399.75pt;width:0;height:77.2pt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BCB2AA" wp14:editId="301EF98D">
                <wp:simplePos x="0" y="0"/>
                <wp:positionH relativeFrom="column">
                  <wp:posOffset>1519555</wp:posOffset>
                </wp:positionH>
                <wp:positionV relativeFrom="paragraph">
                  <wp:posOffset>6067425</wp:posOffset>
                </wp:positionV>
                <wp:extent cx="2800350" cy="1123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649" w:rsidRPr="000F0649" w:rsidRDefault="000F0649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Automatic function.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0649">
                              <w:rPr>
                                <w:lang w:val="en-US"/>
                              </w:rPr>
                              <w:t xml:space="preserve">Nothing you need to </w:t>
                            </w:r>
                            <w:r>
                              <w:rPr>
                                <w:lang w:val="en-US"/>
                              </w:rPr>
                              <w:t>think about.</w:t>
                            </w:r>
                            <w:r w:rsidRPr="000F0649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0F0649" w:rsidRPr="000F0649" w:rsidRDefault="000F06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is just information whether or not the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ventilationsystem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is recovering heat or not.</w:t>
                            </w:r>
                            <w:r w:rsidRPr="000F0649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9.65pt;margin-top:477.75pt;width:220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9/lAIAALo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" fillcolor="white [3201]" strokeweight=".5pt">
                <v:textbox>
                  <w:txbxContent>
                    <w:p w:rsidR="000F0649" w:rsidRPr="000F0649" w:rsidRDefault="000F0649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Automatic function.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 w:rsidRPr="000F0649">
                        <w:rPr>
                          <w:lang w:val="en-US"/>
                        </w:rPr>
                        <w:t xml:space="preserve">Nothing you need to </w:t>
                      </w:r>
                      <w:r>
                        <w:rPr>
                          <w:lang w:val="en-US"/>
                        </w:rPr>
                        <w:t>think about.</w:t>
                      </w:r>
                      <w:r w:rsidRPr="000F0649">
                        <w:rPr>
                          <w:lang w:val="en-US"/>
                        </w:rPr>
                        <w:t xml:space="preserve"> </w:t>
                      </w:r>
                    </w:p>
                    <w:p w:rsidR="000F0649" w:rsidRPr="000F0649" w:rsidRDefault="000F064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is just information whether or not the </w:t>
                      </w:r>
                      <w:proofErr w:type="spellStart"/>
                      <w:r>
                        <w:rPr>
                          <w:lang w:val="en-US"/>
                        </w:rPr>
                        <w:t>ventilationsystem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is recovering heat or not.</w:t>
                      </w:r>
                      <w:r w:rsidRPr="000F0649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586F3D" wp14:editId="6EB048E8">
                <wp:simplePos x="0" y="0"/>
                <wp:positionH relativeFrom="column">
                  <wp:posOffset>1443355</wp:posOffset>
                </wp:positionH>
                <wp:positionV relativeFrom="paragraph">
                  <wp:posOffset>4810126</wp:posOffset>
                </wp:positionV>
                <wp:extent cx="638175" cy="9524"/>
                <wp:effectExtent l="0" t="133350" r="0" b="1244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95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113.65pt;margin-top:378.75pt;width:50.25pt;height:.75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9CCA3" wp14:editId="535C79D5">
                <wp:simplePos x="0" y="0"/>
                <wp:positionH relativeFrom="column">
                  <wp:posOffset>-414020</wp:posOffset>
                </wp:positionH>
                <wp:positionV relativeFrom="paragraph">
                  <wp:posOffset>4380865</wp:posOffset>
                </wp:positionV>
                <wp:extent cx="1857375" cy="9048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F" w:rsidRPr="007F601F" w:rsidRDefault="000F0649" w:rsidP="0027553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If the light is on, the filter needs to be changed. </w:t>
                            </w:r>
                            <w:r w:rsidR="0027553F">
                              <w:rPr>
                                <w:lang w:val="en-US"/>
                              </w:rPr>
                              <w:t xml:space="preserve">Please </w:t>
                            </w:r>
                            <w:r w:rsidR="00F34291">
                              <w:rPr>
                                <w:lang w:val="en-US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US"/>
                              </w:rPr>
                              <w:t>ontact the researcher housing office</w:t>
                            </w:r>
                            <w:r w:rsidR="007F601F" w:rsidRPr="007F601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32.6pt;margin-top:344.95pt;width:146.2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" fillcolor="white [3201]" strokeweight=".5pt">
                <v:textbox>
                  <w:txbxContent>
                    <w:p w:rsidR="007F601F" w:rsidRPr="007F601F" w:rsidRDefault="000F0649" w:rsidP="0027553F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If the light is on, the filter needs to be changed. </w:t>
                      </w:r>
                      <w:r w:rsidR="0027553F">
                        <w:rPr>
                          <w:lang w:val="en-US"/>
                        </w:rPr>
                        <w:t xml:space="preserve">Please </w:t>
                      </w:r>
                      <w:r w:rsidR="00F34291">
                        <w:rPr>
                          <w:lang w:val="en-US"/>
                        </w:rPr>
                        <w:t>c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ontact the researcher housing office</w:t>
                      </w:r>
                      <w:r w:rsidR="007F601F" w:rsidRPr="007F601F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692B23" wp14:editId="72A8B048">
                <wp:simplePos x="0" y="0"/>
                <wp:positionH relativeFrom="column">
                  <wp:posOffset>3929380</wp:posOffset>
                </wp:positionH>
                <wp:positionV relativeFrom="paragraph">
                  <wp:posOffset>4810125</wp:posOffset>
                </wp:positionV>
                <wp:extent cx="561975" cy="9525"/>
                <wp:effectExtent l="0" t="114300" r="0" b="1238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09.4pt;margin-top:378.75pt;width:44.25pt;height: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FC0CD" wp14:editId="5C14620C">
                <wp:simplePos x="0" y="0"/>
                <wp:positionH relativeFrom="column">
                  <wp:posOffset>4491355</wp:posOffset>
                </wp:positionH>
                <wp:positionV relativeFrom="paragraph">
                  <wp:posOffset>4572000</wp:posOffset>
                </wp:positionV>
                <wp:extent cx="1066800" cy="5048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53F" w:rsidRDefault="0027553F" w:rsidP="0027553F">
                            <w:pPr>
                              <w:spacing w:after="0"/>
                            </w:pPr>
                            <w:proofErr w:type="spellStart"/>
                            <w:r>
                              <w:t>Maintenance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53.65pt;margin-top:5in;width:84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" fillcolor="white [3201]" strokeweight=".5pt">
                <v:textbox>
                  <w:txbxContent>
                    <w:p w:rsidR="0027553F" w:rsidRDefault="0027553F" w:rsidP="0027553F">
                      <w:pPr>
                        <w:spacing w:after="0"/>
                      </w:pPr>
                      <w:proofErr w:type="spellStart"/>
                      <w:r>
                        <w:t>Maintenance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23D94" wp14:editId="12011ABB">
                <wp:simplePos x="0" y="0"/>
                <wp:positionH relativeFrom="column">
                  <wp:posOffset>4434205</wp:posOffset>
                </wp:positionH>
                <wp:positionV relativeFrom="paragraph">
                  <wp:posOffset>3476625</wp:posOffset>
                </wp:positionV>
                <wp:extent cx="1533525" cy="5238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F" w:rsidRPr="007F601F" w:rsidRDefault="0027553F" w:rsidP="0027553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Adjusting the </w:t>
                            </w:r>
                            <w:r w:rsidRPr="007F601F">
                              <w:rPr>
                                <w:lang w:val="en-US"/>
                              </w:rPr>
                              <w:t>airflow</w:t>
                            </w:r>
                            <w:r>
                              <w:rPr>
                                <w:lang w:val="en-US"/>
                              </w:rPr>
                              <w:t xml:space="preserve"> temperature (3 levels)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49.15pt;margin-top:273.75pt;width:120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" fillcolor="white [3201]" strokeweight=".5pt">
                <v:textbox>
                  <w:txbxContent>
                    <w:p w:rsidR="007F601F" w:rsidRPr="007F601F" w:rsidRDefault="0027553F" w:rsidP="0027553F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Adjusting the </w:t>
                      </w:r>
                      <w:r w:rsidRPr="007F601F">
                        <w:rPr>
                          <w:lang w:val="en-US"/>
                        </w:rPr>
                        <w:t>airflow</w:t>
                      </w:r>
                      <w:r>
                        <w:rPr>
                          <w:lang w:val="en-US"/>
                        </w:rPr>
                        <w:t xml:space="preserve"> temperature (3 levels)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B21BE" wp14:editId="5BFA5D7F">
                <wp:simplePos x="0" y="0"/>
                <wp:positionH relativeFrom="column">
                  <wp:posOffset>4034155</wp:posOffset>
                </wp:positionH>
                <wp:positionV relativeFrom="paragraph">
                  <wp:posOffset>3752850</wp:posOffset>
                </wp:positionV>
                <wp:extent cx="400050" cy="247650"/>
                <wp:effectExtent l="38100" t="1905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317.65pt;margin-top:295.5pt;width:31.5pt;height:19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1CB6C" wp14:editId="2745B27F">
                <wp:simplePos x="0" y="0"/>
                <wp:positionH relativeFrom="column">
                  <wp:posOffset>4034155</wp:posOffset>
                </wp:positionH>
                <wp:positionV relativeFrom="paragraph">
                  <wp:posOffset>3476625</wp:posOffset>
                </wp:positionV>
                <wp:extent cx="400050" cy="200025"/>
                <wp:effectExtent l="0" t="57150" r="19050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317.65pt;margin-top:273.75pt;width:31.5pt;height:15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D77D2" wp14:editId="464A8A48">
                <wp:simplePos x="0" y="0"/>
                <wp:positionH relativeFrom="column">
                  <wp:posOffset>4034155</wp:posOffset>
                </wp:positionH>
                <wp:positionV relativeFrom="paragraph">
                  <wp:posOffset>1876425</wp:posOffset>
                </wp:positionV>
                <wp:extent cx="400050" cy="219075"/>
                <wp:effectExtent l="38100" t="1905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17.65pt;margin-top:147.75pt;width:31.5pt;height:1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7C193" wp14:editId="22BA00F1">
                <wp:simplePos x="0" y="0"/>
                <wp:positionH relativeFrom="column">
                  <wp:posOffset>4034155</wp:posOffset>
                </wp:positionH>
                <wp:positionV relativeFrom="paragraph">
                  <wp:posOffset>1638300</wp:posOffset>
                </wp:positionV>
                <wp:extent cx="400050" cy="133350"/>
                <wp:effectExtent l="0" t="76200" r="1905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317.65pt;margin-top:129pt;width:31.5pt;height:10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2DD8A" wp14:editId="52B9D59E">
                <wp:simplePos x="0" y="0"/>
                <wp:positionH relativeFrom="column">
                  <wp:posOffset>4434205</wp:posOffset>
                </wp:positionH>
                <wp:positionV relativeFrom="paragraph">
                  <wp:posOffset>1524000</wp:posOffset>
                </wp:positionV>
                <wp:extent cx="1533525" cy="685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F" w:rsidRPr="007F601F" w:rsidRDefault="007F601F" w:rsidP="0027553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7F601F">
                              <w:rPr>
                                <w:lang w:val="en-US"/>
                              </w:rPr>
                              <w:t>Adjusting power/speed on the ventilation system</w:t>
                            </w:r>
                            <w:r w:rsidR="0027553F">
                              <w:rPr>
                                <w:lang w:val="en-US"/>
                              </w:rPr>
                              <w:t xml:space="preserve"> (3 levels)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49.15pt;margin-top:120pt;width:120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" fillcolor="white [3201]" strokeweight=".5pt">
                <v:textbox>
                  <w:txbxContent>
                    <w:p w:rsidR="007F601F" w:rsidRPr="007F601F" w:rsidRDefault="007F601F" w:rsidP="0027553F">
                      <w:pPr>
                        <w:spacing w:after="0"/>
                        <w:rPr>
                          <w:lang w:val="en-US"/>
                        </w:rPr>
                      </w:pPr>
                      <w:r w:rsidRPr="007F601F">
                        <w:rPr>
                          <w:lang w:val="en-US"/>
                        </w:rPr>
                        <w:t>Adjusting power/speed on the ventilation system</w:t>
                      </w:r>
                      <w:r w:rsidR="0027553F">
                        <w:rPr>
                          <w:lang w:val="en-US"/>
                        </w:rPr>
                        <w:t xml:space="preserve"> (3 levels)</w:t>
                      </w:r>
                    </w:p>
                  </w:txbxContent>
                </v:textbox>
              </v:shape>
            </w:pict>
          </mc:Fallback>
        </mc:AlternateContent>
      </w:r>
      <w:r w:rsidR="007F601F">
        <w:t xml:space="preserve">                </w:t>
      </w:r>
      <w:r w:rsidR="007F601F">
        <w:rPr>
          <w:noProof/>
        </w:rPr>
        <w:drawing>
          <wp:inline distT="0" distB="0" distL="0" distR="0" wp14:anchorId="0AAA59B1" wp14:editId="443F8137">
            <wp:extent cx="4076700" cy="6253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43" cy="62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1F"/>
    <w:rsid w:val="000F0649"/>
    <w:rsid w:val="0027553F"/>
    <w:rsid w:val="007F601F"/>
    <w:rsid w:val="00F04954"/>
    <w:rsid w:val="00F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1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1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E8D9ED9B.dotm</Template>
  <TotalTime>30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Gil Spilling</dc:creator>
  <cp:lastModifiedBy>Anja Gil Spilling</cp:lastModifiedBy>
  <cp:revision>2</cp:revision>
  <dcterms:created xsi:type="dcterms:W3CDTF">2015-10-20T09:08:00Z</dcterms:created>
  <dcterms:modified xsi:type="dcterms:W3CDTF">2015-11-04T10:38:00Z</dcterms:modified>
</cp:coreProperties>
</file>