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B1" w:rsidRPr="00BC0CD5" w:rsidRDefault="00983CB1" w:rsidP="00983CB1">
      <w:pPr>
        <w:pStyle w:val="Overskrift1"/>
        <w:rPr>
          <w:sz w:val="32"/>
          <w:szCs w:val="32"/>
        </w:rPr>
      </w:pPr>
      <w:r w:rsidRPr="00983CB1">
        <w:rPr>
          <w:sz w:val="32"/>
          <w:szCs w:val="32"/>
        </w:rPr>
        <w:t>Digitalt doktorgradsopptak</w:t>
      </w:r>
      <w:r w:rsidRPr="00983CB1">
        <w:rPr>
          <w:sz w:val="32"/>
          <w:szCs w:val="32"/>
        </w:rPr>
        <w:tab/>
      </w:r>
      <w:r w:rsidRPr="00983CB1">
        <w:rPr>
          <w:sz w:val="32"/>
          <w:szCs w:val="32"/>
        </w:rPr>
        <w:tab/>
      </w:r>
      <w:r>
        <w:tab/>
      </w:r>
    </w:p>
    <w:p w:rsidR="00983CB1" w:rsidRDefault="00983CB1" w:rsidP="00983CB1">
      <w:pPr>
        <w:pStyle w:val="Default"/>
        <w:rPr>
          <w:rFonts w:ascii="Calibri" w:hAnsi="Calibri" w:cstheme="minorBidi"/>
          <w:color w:val="auto"/>
          <w:sz w:val="22"/>
          <w:szCs w:val="21"/>
          <w:lang w:val="nb-NO"/>
        </w:rPr>
      </w:pPr>
    </w:p>
    <w:p w:rsidR="00983CB1" w:rsidRPr="00983CB1" w:rsidRDefault="00983CB1" w:rsidP="00983CB1">
      <w:pPr>
        <w:pStyle w:val="Default"/>
        <w:rPr>
          <w:lang w:val="nb-NO"/>
        </w:rPr>
      </w:pPr>
      <w:r w:rsidRPr="000964BD">
        <w:rPr>
          <w:rFonts w:ascii="Calibri" w:hAnsi="Calibri" w:cstheme="minorBidi"/>
          <w:color w:val="auto"/>
          <w:sz w:val="22"/>
          <w:szCs w:val="21"/>
          <w:lang w:val="nb-NO"/>
        </w:rPr>
        <w:t>Vi viser til tidligere møter vedrørende ph.d.-opptak i Søknadsweb. Vi takker for invitasjonen til å lage et forslag for hvordan et digitalt opptak for ph.d.-nivået kan se ut.</w:t>
      </w:r>
      <w:r>
        <w:rPr>
          <w:rFonts w:ascii="Calibri" w:hAnsi="Calibri" w:cstheme="minorBidi"/>
          <w:color w:val="auto"/>
          <w:sz w:val="22"/>
          <w:szCs w:val="21"/>
          <w:lang w:val="nb-NO"/>
        </w:rPr>
        <w:br/>
      </w:r>
    </w:p>
    <w:p w:rsidR="00983CB1" w:rsidRPr="00632DAE" w:rsidRDefault="00983CB1" w:rsidP="00983CB1">
      <w:r>
        <w:t>Vi har i dag en papirbasert og ressurskrevende løsning som fremstår som både tungvint og uoversiktlig for søkeren.</w:t>
      </w:r>
    </w:p>
    <w:p w:rsidR="00983CB1" w:rsidRPr="000964BD" w:rsidRDefault="00983CB1" w:rsidP="00983CB1">
      <w:pPr>
        <w:pStyle w:val="Rentekst"/>
        <w:jc w:val="center"/>
      </w:pPr>
      <w:r>
        <w:t xml:space="preserve">Følgende </w:t>
      </w:r>
      <w:r w:rsidRPr="000964BD">
        <w:t xml:space="preserve">kartlegging er gjort ved Det matematisk-naturvitenskapelige fakultet </w:t>
      </w:r>
      <w:r>
        <w:t xml:space="preserve">i </w:t>
      </w:r>
      <w:r w:rsidRPr="000964BD">
        <w:t>forhold til tidsbruk i ph.d.-opptaket. Den viser tid i måneder fra dagen MN får en søknad om opptak på bordet i papirutgave til svarbrevet er ekspedert (årsgjennomsnitt).</w:t>
      </w:r>
      <w:r>
        <w:br/>
      </w:r>
      <w:r w:rsidRPr="000964BD">
        <w:br/>
      </w:r>
    </w:p>
    <w:tbl>
      <w:tblPr>
        <w:tblStyle w:val="Lysskyggelegging-uthevingsfarge6"/>
        <w:tblW w:w="0" w:type="auto"/>
        <w:tblLook w:val="04A0" w:firstRow="1" w:lastRow="0" w:firstColumn="1" w:lastColumn="0" w:noHBand="0" w:noVBand="1"/>
      </w:tblPr>
      <w:tblGrid>
        <w:gridCol w:w="4436"/>
        <w:gridCol w:w="4416"/>
      </w:tblGrid>
      <w:tr w:rsidR="00983CB1" w:rsidRPr="00D24F30" w:rsidTr="00BC0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6" w:type="dxa"/>
          </w:tcPr>
          <w:p w:rsidR="00983CB1" w:rsidRPr="00D24F30" w:rsidRDefault="00983CB1" w:rsidP="003057DD">
            <w:pPr>
              <w:pStyle w:val="Rentekst"/>
              <w:jc w:val="center"/>
            </w:pPr>
            <w:r w:rsidRPr="00D24F30">
              <w:t>2009</w:t>
            </w:r>
          </w:p>
        </w:tc>
        <w:tc>
          <w:tcPr>
            <w:tcW w:w="4416" w:type="dxa"/>
          </w:tcPr>
          <w:p w:rsidR="00983CB1" w:rsidRPr="00CE4235" w:rsidRDefault="00983CB1" w:rsidP="003057DD">
            <w:pPr>
              <w:pStyle w:val="Rentek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E4235">
              <w:rPr>
                <w:b w:val="0"/>
              </w:rPr>
              <w:t>1,0</w:t>
            </w:r>
          </w:p>
        </w:tc>
      </w:tr>
      <w:tr w:rsidR="00983CB1" w:rsidRPr="00D24F30" w:rsidTr="00BC0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6" w:type="dxa"/>
          </w:tcPr>
          <w:p w:rsidR="00983CB1" w:rsidRPr="00D24F30" w:rsidRDefault="00983CB1" w:rsidP="003057DD">
            <w:pPr>
              <w:pStyle w:val="Rentekst"/>
              <w:jc w:val="center"/>
            </w:pPr>
            <w:r w:rsidRPr="00D24F30">
              <w:t>2010</w:t>
            </w:r>
          </w:p>
        </w:tc>
        <w:tc>
          <w:tcPr>
            <w:tcW w:w="4416" w:type="dxa"/>
          </w:tcPr>
          <w:p w:rsidR="00983CB1" w:rsidRPr="00CE4235" w:rsidRDefault="00983CB1" w:rsidP="003057DD">
            <w:pPr>
              <w:pStyle w:val="Ren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235">
              <w:t>0,77</w:t>
            </w:r>
          </w:p>
        </w:tc>
      </w:tr>
      <w:tr w:rsidR="00983CB1" w:rsidRPr="00D24F30" w:rsidTr="00BC0CD5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6" w:type="dxa"/>
          </w:tcPr>
          <w:p w:rsidR="00983CB1" w:rsidRPr="00D24F30" w:rsidRDefault="00983CB1" w:rsidP="003057DD">
            <w:pPr>
              <w:pStyle w:val="Rentekst"/>
              <w:jc w:val="center"/>
            </w:pPr>
            <w:r w:rsidRPr="00D24F30">
              <w:t>2011</w:t>
            </w:r>
          </w:p>
        </w:tc>
        <w:tc>
          <w:tcPr>
            <w:tcW w:w="4416" w:type="dxa"/>
          </w:tcPr>
          <w:p w:rsidR="00983CB1" w:rsidRPr="00CE4235" w:rsidRDefault="00983CB1" w:rsidP="003057DD">
            <w:pPr>
              <w:pStyle w:val="Ren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235">
              <w:t>1,11</w:t>
            </w:r>
          </w:p>
        </w:tc>
      </w:tr>
      <w:tr w:rsidR="00983CB1" w:rsidRPr="00D24F30" w:rsidTr="00BC0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6" w:type="dxa"/>
          </w:tcPr>
          <w:p w:rsidR="00983CB1" w:rsidRPr="00D24F30" w:rsidRDefault="00983CB1" w:rsidP="003057DD">
            <w:pPr>
              <w:pStyle w:val="Rentekst"/>
              <w:jc w:val="center"/>
            </w:pPr>
            <w:r w:rsidRPr="00D24F30">
              <w:t>2012</w:t>
            </w:r>
          </w:p>
        </w:tc>
        <w:tc>
          <w:tcPr>
            <w:tcW w:w="4416" w:type="dxa"/>
          </w:tcPr>
          <w:p w:rsidR="00983CB1" w:rsidRPr="00CE4235" w:rsidRDefault="00983CB1" w:rsidP="003057DD">
            <w:pPr>
              <w:pStyle w:val="Ren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235">
              <w:t>1,81</w:t>
            </w:r>
          </w:p>
        </w:tc>
      </w:tr>
      <w:tr w:rsidR="00983CB1" w:rsidRPr="00D24F30" w:rsidTr="00BC0CD5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6" w:type="dxa"/>
          </w:tcPr>
          <w:p w:rsidR="00983CB1" w:rsidRPr="00D24F30" w:rsidRDefault="00983CB1" w:rsidP="003057DD">
            <w:pPr>
              <w:pStyle w:val="Rentekst"/>
              <w:jc w:val="center"/>
            </w:pPr>
            <w:r w:rsidRPr="00D24F30">
              <w:t>2013</w:t>
            </w:r>
          </w:p>
        </w:tc>
        <w:tc>
          <w:tcPr>
            <w:tcW w:w="4416" w:type="dxa"/>
          </w:tcPr>
          <w:p w:rsidR="00983CB1" w:rsidRPr="00CE4235" w:rsidRDefault="00983CB1" w:rsidP="003057DD">
            <w:pPr>
              <w:pStyle w:val="Ren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235">
              <w:t>0,79</w:t>
            </w:r>
          </w:p>
        </w:tc>
      </w:tr>
      <w:tr w:rsidR="00983CB1" w:rsidRPr="00D24F30" w:rsidTr="00BC0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6" w:type="dxa"/>
          </w:tcPr>
          <w:p w:rsidR="00983CB1" w:rsidRPr="00D24F30" w:rsidRDefault="00983CB1" w:rsidP="003057DD">
            <w:pPr>
              <w:pStyle w:val="Rentekst"/>
              <w:jc w:val="center"/>
            </w:pPr>
            <w:r w:rsidRPr="00D24F30">
              <w:t>2014</w:t>
            </w:r>
          </w:p>
        </w:tc>
        <w:tc>
          <w:tcPr>
            <w:tcW w:w="4416" w:type="dxa"/>
          </w:tcPr>
          <w:p w:rsidR="00983CB1" w:rsidRPr="00CE4235" w:rsidRDefault="00983CB1" w:rsidP="003057DD">
            <w:pPr>
              <w:pStyle w:val="Ren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4235">
              <w:t>1,35</w:t>
            </w:r>
          </w:p>
        </w:tc>
      </w:tr>
      <w:tr w:rsidR="00983CB1" w:rsidRPr="00D24F30" w:rsidTr="00BC0CD5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6" w:type="dxa"/>
          </w:tcPr>
          <w:p w:rsidR="00983CB1" w:rsidRPr="00D24F30" w:rsidRDefault="00983CB1" w:rsidP="003057DD">
            <w:pPr>
              <w:pStyle w:val="Rentekst"/>
              <w:jc w:val="center"/>
            </w:pPr>
            <w:r w:rsidRPr="00D24F30">
              <w:t>2015</w:t>
            </w:r>
          </w:p>
        </w:tc>
        <w:tc>
          <w:tcPr>
            <w:tcW w:w="4416" w:type="dxa"/>
          </w:tcPr>
          <w:p w:rsidR="00983CB1" w:rsidRPr="00CE4235" w:rsidRDefault="00983CB1" w:rsidP="003057DD">
            <w:pPr>
              <w:pStyle w:val="Ren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4235">
              <w:t>1,11</w:t>
            </w:r>
          </w:p>
        </w:tc>
      </w:tr>
    </w:tbl>
    <w:p w:rsidR="00983CB1" w:rsidRPr="000964BD" w:rsidRDefault="00983CB1" w:rsidP="00983CB1">
      <w:r>
        <w:br/>
      </w:r>
      <w:r w:rsidRPr="000964BD">
        <w:t>I 2016 er ikke tid brukt på å vente på dokumentasjon medberegnet. Gjennomsnittstiden er dermed betraktelig lavere.</w:t>
      </w:r>
    </w:p>
    <w:tbl>
      <w:tblPr>
        <w:tblStyle w:val="Lysskyggelegging-uthevingsfarge6"/>
        <w:tblW w:w="0" w:type="auto"/>
        <w:tblLook w:val="04A0" w:firstRow="1" w:lastRow="0" w:firstColumn="1" w:lastColumn="0" w:noHBand="0" w:noVBand="1"/>
      </w:tblPr>
      <w:tblGrid>
        <w:gridCol w:w="4445"/>
        <w:gridCol w:w="4422"/>
      </w:tblGrid>
      <w:tr w:rsidR="00983CB1" w:rsidRPr="00D24F30" w:rsidTr="00BC0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</w:tcPr>
          <w:p w:rsidR="00983CB1" w:rsidRPr="00D24F30" w:rsidRDefault="00983CB1" w:rsidP="003057DD">
            <w:pPr>
              <w:jc w:val="center"/>
            </w:pPr>
            <w:r w:rsidRPr="00D24F30">
              <w:t>2016</w:t>
            </w:r>
          </w:p>
        </w:tc>
        <w:tc>
          <w:tcPr>
            <w:tcW w:w="4422" w:type="dxa"/>
          </w:tcPr>
          <w:p w:rsidR="00983CB1" w:rsidRPr="00CE4235" w:rsidRDefault="00983CB1" w:rsidP="003057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E4235">
              <w:rPr>
                <w:b w:val="0"/>
              </w:rPr>
              <w:t>0,31</w:t>
            </w:r>
          </w:p>
        </w:tc>
      </w:tr>
    </w:tbl>
    <w:p w:rsidR="00983CB1" w:rsidRDefault="00983CB1" w:rsidP="00983CB1"/>
    <w:p w:rsidR="00983CB1" w:rsidRDefault="00983CB1" w:rsidP="00983CB1">
      <w:r>
        <w:br w:type="page"/>
      </w:r>
    </w:p>
    <w:p w:rsidR="00983CB1" w:rsidRDefault="00983CB1" w:rsidP="00983CB1">
      <w:r>
        <w:lastRenderedPageBreak/>
        <w:t xml:space="preserve">Søknaden skal inneholde forholdsvis mye data og dokumentasjon. </w:t>
      </w:r>
    </w:p>
    <w:p w:rsidR="00983CB1" w:rsidRPr="00BB4083" w:rsidRDefault="00983CB1" w:rsidP="00983CB1">
      <w:pPr>
        <w:pStyle w:val="Listeavsnitt"/>
        <w:numPr>
          <w:ilvl w:val="0"/>
          <w:numId w:val="11"/>
        </w:numPr>
      </w:pPr>
      <w:r>
        <w:t xml:space="preserve">Kravene til søknaden er forankret i </w:t>
      </w:r>
      <w:proofErr w:type="spellStart"/>
      <w:r>
        <w:t>UHR’s</w:t>
      </w:r>
      <w:proofErr w:type="spellEnd"/>
      <w:r>
        <w:t xml:space="preserve"> veiledende retningslinjer: </w:t>
      </w:r>
      <w:r>
        <w:br/>
      </w:r>
      <w:hyperlink r:id="rId7" w:history="1">
        <w:r w:rsidRPr="00277BD0">
          <w:rPr>
            <w:rStyle w:val="Hyperkobling"/>
          </w:rPr>
          <w:t>http://www.uhr.no/documents/240315_Veiledende_retningslinjer_for_graden_philosophiae_doctor__ph_d__.pdf</w:t>
        </w:r>
      </w:hyperlink>
      <w:r>
        <w:br/>
      </w:r>
    </w:p>
    <w:p w:rsidR="00983CB1" w:rsidRPr="00BB4083" w:rsidRDefault="00983CB1" w:rsidP="00983CB1">
      <w:pPr>
        <w:pStyle w:val="Listeavsnitt"/>
        <w:numPr>
          <w:ilvl w:val="0"/>
          <w:numId w:val="11"/>
        </w:numPr>
      </w:pPr>
      <w:proofErr w:type="spellStart"/>
      <w:r w:rsidRPr="00BB4083">
        <w:t>UHRs</w:t>
      </w:r>
      <w:proofErr w:type="spellEnd"/>
      <w:r w:rsidRPr="00BB4083">
        <w:t xml:space="preserve"> forslag til doktorgradsavt</w:t>
      </w:r>
      <w:r>
        <w:t>ale er et dokument på 16 sider</w:t>
      </w:r>
      <w:r w:rsidRPr="00BB4083">
        <w:br/>
      </w:r>
      <w:hyperlink r:id="rId8" w:history="1">
        <w:r w:rsidRPr="00277BD0">
          <w:rPr>
            <w:rStyle w:val="Hyperkobling"/>
          </w:rPr>
          <w:t>http://www.uhr.no/documents/Avtale_ved_opptak_til_ph_d__utdanning_210415.pdf</w:t>
        </w:r>
      </w:hyperlink>
      <w:r>
        <w:br/>
      </w:r>
    </w:p>
    <w:p w:rsidR="00983CB1" w:rsidRDefault="00983CB1" w:rsidP="00983CB1">
      <w:pPr>
        <w:pStyle w:val="Listeavsnitt"/>
        <w:numPr>
          <w:ilvl w:val="0"/>
          <w:numId w:val="11"/>
        </w:numPr>
      </w:pPr>
      <w:r w:rsidRPr="00BB4083">
        <w:t>Saksbehandling av søknad og vedtak om opptak er enkeltvedtak og skal gjøres i tråd med forvaltningsloven.  Dette gjelder også en del annen ph.d.-saksbehandling.</w:t>
      </w:r>
      <w:r w:rsidRPr="00BB4083">
        <w:br/>
        <w:t>(vedtak skal være skriftlig, partene har innsynsrett og dokumentene er arkivverdige)</w:t>
      </w:r>
    </w:p>
    <w:p w:rsidR="00983CB1" w:rsidRDefault="00983CB1" w:rsidP="00983CB1">
      <w:r>
        <w:br/>
      </w:r>
      <w:r>
        <w:br/>
      </w:r>
      <w:r w:rsidRPr="0096320A">
        <w:rPr>
          <w:noProof/>
          <w:lang w:val="en-US"/>
        </w:rPr>
        <w:drawing>
          <wp:inline distT="0" distB="0" distL="0" distR="0" wp14:anchorId="38ADAFEC" wp14:editId="7A42CB2B">
            <wp:extent cx="5781675" cy="4486275"/>
            <wp:effectExtent l="0" t="38100" r="0" b="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983CB1" w:rsidRDefault="00983CB1" w:rsidP="00983CB1"/>
    <w:p w:rsidR="00983CB1" w:rsidRDefault="00983CB1" w:rsidP="00983CB1">
      <w:r>
        <w:br w:type="page"/>
      </w:r>
    </w:p>
    <w:p w:rsidR="00983CB1" w:rsidRDefault="00983CB1" w:rsidP="00983CB1"/>
    <w:p w:rsidR="00983CB1" w:rsidRDefault="00983CB1" w:rsidP="00983CB1">
      <w:r>
        <w:t xml:space="preserve">Oversikt over saksgang for papirbasert doktorgradsopptaket pr 2018. </w:t>
      </w:r>
    </w:p>
    <w:p w:rsidR="00983CB1" w:rsidRDefault="00983CB1" w:rsidP="00983CB1">
      <w:pPr>
        <w:rPr>
          <w:noProof/>
          <w:lang w:val="en-US"/>
        </w:rPr>
      </w:pPr>
      <w:r>
        <w:rPr>
          <w:noProof/>
          <w:lang w:val="en-US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6pt;height:411.05pt" o:ole="">
            <v:imagedata r:id="rId14" o:title=""/>
          </v:shape>
          <o:OLEObject Type="Embed" ProgID="PowerPoint.Show.12" ShapeID="_x0000_i1025" DrawAspect="Content" ObjectID="_1578918824" r:id="rId15"/>
        </w:object>
      </w:r>
    </w:p>
    <w:p w:rsidR="00983CB1" w:rsidRDefault="00983CB1" w:rsidP="00983CB1">
      <w:r>
        <w:t xml:space="preserve">Dette er en ressurskrevende prosess med flere organisasjonsnivåer og systemer involvert. I tillegg er tett samarbeid mellom vitenskapelig og administrativt personale nødvendig. Opptaket kompliseres </w:t>
      </w:r>
      <w:proofErr w:type="gramStart"/>
      <w:r>
        <w:t>videre  ved</w:t>
      </w:r>
      <w:proofErr w:type="gramEnd"/>
      <w:r>
        <w:t xml:space="preserve"> at saksgangen er todelt; ansettelse i stipendiatstilling og opptak til studium foregår i to adskilte prosesser men er gjensidig avhengige av hverandre. Ovenstående viser kun oversikt over programopptaket.</w:t>
      </w:r>
      <w:r>
        <w:br/>
      </w:r>
      <w:r>
        <w:br/>
      </w:r>
      <w:r>
        <w:br/>
      </w:r>
    </w:p>
    <w:p w:rsidR="00983CB1" w:rsidRDefault="00983CB1" w:rsidP="00983CB1">
      <w:r>
        <w:br w:type="page"/>
      </w:r>
    </w:p>
    <w:p w:rsidR="00983CB1" w:rsidRDefault="00983CB1" w:rsidP="00983CB1"/>
    <w:p w:rsidR="00983CB1" w:rsidRDefault="00983CB1" w:rsidP="00983CB1">
      <w:r>
        <w:t xml:space="preserve">Det er åpenbart mer å ta tak før doktorgradsopptaket er heldigitalisert, men første fokus vil være å digitalisere data- og dokumentinnsamlingen ved å ta i bruk søknadsweb. Fokus nummer 2 bør være å få plass digital doktorgradsavtale. </w:t>
      </w:r>
    </w:p>
    <w:p w:rsidR="00983CB1" w:rsidRDefault="00983CB1" w:rsidP="00983CB1"/>
    <w:p w:rsidR="00983CB1" w:rsidRDefault="00983CB1" w:rsidP="00983CB1">
      <w:r>
        <w:object w:dxaOrig="7198" w:dyaOrig="5398">
          <v:shape id="_x0000_i1026" type="#_x0000_t75" style="width:456pt;height:360.85pt" o:ole="">
            <v:imagedata r:id="rId16" o:title=""/>
          </v:shape>
          <o:OLEObject Type="Embed" ProgID="PowerPoint.Show.12" ShapeID="_x0000_i1026" DrawAspect="Content" ObjectID="_1578918825" r:id="rId17"/>
        </w:object>
      </w:r>
    </w:p>
    <w:p w:rsidR="00983CB1" w:rsidRDefault="00983CB1" w:rsidP="00983CB1">
      <w:r>
        <w:t xml:space="preserve">  </w:t>
      </w:r>
      <w:r>
        <w:br/>
        <w:t>Vi bidrar gjerne på et passende tidspunkt med forslag til hva en digital avtale kan inneholde.</w:t>
      </w:r>
    </w:p>
    <w:p w:rsidR="00B8760D" w:rsidRDefault="00B8760D"/>
    <w:p w:rsidR="00B15D4A" w:rsidRDefault="00B15D4A"/>
    <w:p w:rsidR="00E43228" w:rsidRDefault="00E43228">
      <w:r>
        <w:br w:type="page"/>
      </w:r>
    </w:p>
    <w:p w:rsidR="00B15D4A" w:rsidRDefault="00B15D4A"/>
    <w:p w:rsidR="00B15D4A" w:rsidRDefault="00B15D4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1938655</wp:posOffset>
                </wp:positionH>
                <wp:positionV relativeFrom="paragraph">
                  <wp:posOffset>-2540</wp:posOffset>
                </wp:positionV>
                <wp:extent cx="2162175" cy="1403985"/>
                <wp:effectExtent l="0" t="0" r="9525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39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D4A" w:rsidRPr="00B15D4A" w:rsidRDefault="00A97F6A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Nytt ledd </w:t>
                            </w:r>
                            <w:r w:rsidR="00B15D4A">
                              <w:t>i søknadsweb for ph.d.-</w:t>
                            </w:r>
                            <w:proofErr w:type="gramStart"/>
                            <w:r w:rsidR="00B15D4A">
                              <w:t>opptaket,  for</w:t>
                            </w:r>
                            <w:proofErr w:type="gramEnd"/>
                            <w:r w:rsidR="00B15D4A">
                              <w:t xml:space="preserve"> eksempel knyttet til studienivå 980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65pt;margin-top:-.2pt;width:170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" fillcolor="#4f81bd [3204]" stroked="f" strokeweight="2pt">
                <v:textbox style="mso-fit-shape-to-text:t">
                  <w:txbxContent>
                    <w:p w:rsidR="00B15D4A" w:rsidRPr="00B15D4A" w:rsidRDefault="00A97F6A">
                      <w:pPr>
                        <w:rPr>
                          <w:lang w:val="en-US"/>
                        </w:rPr>
                      </w:pPr>
                      <w:r>
                        <w:t xml:space="preserve">Nytt ledd </w:t>
                      </w:r>
                      <w:r w:rsidR="00B15D4A">
                        <w:t>i søknadsweb for ph.d.-</w:t>
                      </w:r>
                      <w:proofErr w:type="gramStart"/>
                      <w:r w:rsidR="00B15D4A">
                        <w:t>opptaket,  for</w:t>
                      </w:r>
                      <w:proofErr w:type="gramEnd"/>
                      <w:r w:rsidR="00B15D4A">
                        <w:t xml:space="preserve"> eksempel knyttet til studienivå 980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2FD7D1" wp14:editId="4277414C">
                <wp:simplePos x="0" y="0"/>
                <wp:positionH relativeFrom="column">
                  <wp:posOffset>1767205</wp:posOffset>
                </wp:positionH>
                <wp:positionV relativeFrom="paragraph">
                  <wp:posOffset>-42545</wp:posOffset>
                </wp:positionV>
                <wp:extent cx="2505075" cy="1409700"/>
                <wp:effectExtent l="0" t="0" r="28575" b="19050"/>
                <wp:wrapNone/>
                <wp:docPr id="5" name="Bildeforklaring formet som Pil n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4097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Bildeforklaring formet som Pil ned 5" o:spid="_x0000_s1026" type="#_x0000_t80" style="position:absolute;margin-left:139.15pt;margin-top:-3.35pt;width:197.25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" adj="14035,7761,16200,9281" fillcolor="#4f81bd [3204]" strokecolor="#243f60 [1604]" strokeweight="2pt"/>
            </w:pict>
          </mc:Fallback>
        </mc:AlternateContent>
      </w:r>
    </w:p>
    <w:p w:rsidR="00B15D4A" w:rsidRDefault="00B15D4A"/>
    <w:p w:rsidR="00B15D4A" w:rsidRDefault="00B15D4A"/>
    <w:p w:rsidR="005663B4" w:rsidRDefault="00DC0B8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300355</wp:posOffset>
                </wp:positionV>
                <wp:extent cx="1981200" cy="2581275"/>
                <wp:effectExtent l="0" t="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581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" o:spid="_x0000_s1026" style="position:absolute;margin-left:152.65pt;margin-top:23.65pt;width:156pt;height:20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" filled="f" strokecolor="#e36c0a [2409]" strokeweight="2pt"/>
            </w:pict>
          </mc:Fallback>
        </mc:AlternateContent>
      </w:r>
      <w:r w:rsidR="00832E32">
        <w:rPr>
          <w:noProof/>
          <w:lang w:val="en-US"/>
        </w:rPr>
        <w:drawing>
          <wp:inline distT="0" distB="0" distL="0" distR="0">
            <wp:extent cx="5810250" cy="2990850"/>
            <wp:effectExtent l="0" t="0" r="3810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261A2" w:rsidRDefault="00925B9E">
      <w:r>
        <w:br/>
      </w:r>
      <w:r w:rsidR="007E4AA3">
        <w:t xml:space="preserve">Alle de doktorgradsgivende institusjonene vil ha de samme behovene for innhenting av data siden alle </w:t>
      </w:r>
      <w:r w:rsidR="00DA1AC7">
        <w:t>må fylle ut</w:t>
      </w:r>
      <w:r w:rsidR="007E4AA3">
        <w:t xml:space="preserve"> de samme feltene i FS. </w:t>
      </w:r>
      <w:r w:rsidR="006261A2">
        <w:br/>
        <w:t xml:space="preserve">Alle data som innhentes fra søkeren er enten nødvendige for å kunne vurdere om søkeren er kvalifisert, eller de er rapporteringspliktige. </w:t>
      </w:r>
    </w:p>
    <w:p w:rsidR="00A12767" w:rsidRDefault="007E4AA3">
      <w:r>
        <w:t>Datautfyllingen kan muligens kobles til studienivå 980.</w:t>
      </w:r>
    </w:p>
    <w:p w:rsidR="00DC30F7" w:rsidRDefault="00A12767">
      <w:r>
        <w:t>Vi tror det vil være mest brukervennlig dersom dokumentopplastingen skjer under hvert registreringstrinn og ikke samlet til sist.</w:t>
      </w:r>
      <w:r w:rsidR="00FA158A">
        <w:br/>
      </w:r>
    </w:p>
    <w:p w:rsidR="006261A2" w:rsidRDefault="00FA158A">
      <w:r>
        <w:t xml:space="preserve"> </w:t>
      </w:r>
    </w:p>
    <w:p w:rsidR="006261A2" w:rsidRDefault="006261A2" w:rsidP="006261A2">
      <w:r>
        <w:br w:type="page"/>
      </w:r>
    </w:p>
    <w:p w:rsidR="00B60354" w:rsidRDefault="006261A2">
      <w:r>
        <w:lastRenderedPageBreak/>
        <w:br/>
      </w:r>
      <w:r>
        <w:br/>
      </w:r>
      <w:r w:rsidR="007E4AA3">
        <w:t>Dokument</w:t>
      </w:r>
      <w:r w:rsidR="00DA1AC7">
        <w:t xml:space="preserve">kravene </w:t>
      </w:r>
      <w:r w:rsidR="007E4AA3">
        <w:t xml:space="preserve">vil </w:t>
      </w:r>
      <w:r w:rsidR="00DA1AC7">
        <w:t>trolig</w:t>
      </w:r>
      <w:r w:rsidR="007E4AA3">
        <w:t xml:space="preserve"> variere noe mer </w:t>
      </w:r>
      <w:r w:rsidR="00DA1AC7">
        <w:t>ved de ulike institusjonene og fagmiljøene. Dette kan se ut som</w:t>
      </w:r>
      <w:r w:rsidR="007E4AA3">
        <w:t xml:space="preserve"> en mer fleksibel liste</w:t>
      </w:r>
      <w:r w:rsidR="00DA1AC7">
        <w:t xml:space="preserve"> over dokumenter </w:t>
      </w:r>
      <w:r w:rsidR="007E4AA3">
        <w:t xml:space="preserve">som kan </w:t>
      </w:r>
      <w:r w:rsidR="00DA1AC7">
        <w:t>aktiveres</w:t>
      </w:r>
      <w:r w:rsidR="007E4AA3">
        <w:t xml:space="preserve"> til det enkelte opptaket</w:t>
      </w:r>
      <w:r w:rsidR="00925B9E">
        <w:t>, kanskje som en blanding av lokale og felles koder</w:t>
      </w:r>
      <w:r w:rsidR="007E4AA3">
        <w:t xml:space="preserve">. </w:t>
      </w:r>
      <w:r w:rsidR="00DA1AC7">
        <w:t>Man bør kunne velge om dokumentet er obligatorisk eller ikke</w:t>
      </w:r>
      <w:r w:rsidR="00B60354">
        <w:t>.</w:t>
      </w:r>
    </w:p>
    <w:p w:rsidR="00925B9E" w:rsidRPr="00936260" w:rsidRDefault="00925B9E" w:rsidP="00925B9E">
      <w:pPr>
        <w:rPr>
          <w:b/>
        </w:rPr>
      </w:pPr>
      <w:r>
        <w:rPr>
          <w:b/>
        </w:rPr>
        <w:br/>
      </w:r>
      <w:r w:rsidRPr="00936260">
        <w:rPr>
          <w:b/>
        </w:rPr>
        <w:t>Opptak PHD-MF</w:t>
      </w:r>
      <w:r>
        <w:rPr>
          <w:b/>
        </w:rPr>
        <w:t xml:space="preserve"> - Dokumentasjonskrav</w:t>
      </w:r>
    </w:p>
    <w:tbl>
      <w:tblPr>
        <w:tblStyle w:val="Lysskyggelegging-uthevingsfarge6"/>
        <w:tblW w:w="0" w:type="auto"/>
        <w:jc w:val="center"/>
        <w:tblLook w:val="04A0" w:firstRow="1" w:lastRow="0" w:firstColumn="1" w:lastColumn="0" w:noHBand="0" w:noVBand="1"/>
      </w:tblPr>
      <w:tblGrid>
        <w:gridCol w:w="2067"/>
        <w:gridCol w:w="865"/>
        <w:gridCol w:w="1429"/>
        <w:gridCol w:w="1417"/>
        <w:gridCol w:w="1276"/>
      </w:tblGrid>
      <w:tr w:rsidR="00444471" w:rsidTr="004444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:rsidR="00444471" w:rsidRDefault="00444471" w:rsidP="003057DD">
            <w:r>
              <w:t>Dokument</w:t>
            </w:r>
          </w:p>
        </w:tc>
        <w:tc>
          <w:tcPr>
            <w:tcW w:w="865" w:type="dxa"/>
          </w:tcPr>
          <w:p w:rsidR="00444471" w:rsidRDefault="00444471" w:rsidP="003057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Aktivt</w:t>
            </w:r>
          </w:p>
        </w:tc>
        <w:tc>
          <w:tcPr>
            <w:tcW w:w="1429" w:type="dxa"/>
          </w:tcPr>
          <w:p w:rsidR="00444471" w:rsidRDefault="00444471" w:rsidP="003057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Obligatorisk</w:t>
            </w:r>
          </w:p>
        </w:tc>
        <w:tc>
          <w:tcPr>
            <w:tcW w:w="1417" w:type="dxa"/>
          </w:tcPr>
          <w:p w:rsidR="00444471" w:rsidRDefault="00444471" w:rsidP="003057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Eksempel</w:t>
            </w:r>
          </w:p>
        </w:tc>
        <w:tc>
          <w:tcPr>
            <w:tcW w:w="1276" w:type="dxa"/>
          </w:tcPr>
          <w:p w:rsidR="00444471" w:rsidRDefault="00444471" w:rsidP="003057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Infotekst</w:t>
            </w:r>
          </w:p>
        </w:tc>
      </w:tr>
      <w:tr w:rsidR="00444471" w:rsidTr="00444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:rsidR="00444471" w:rsidRDefault="00444471" w:rsidP="003057DD">
            <w:r>
              <w:t>Arbeidsavtale</w:t>
            </w:r>
          </w:p>
        </w:tc>
        <w:tc>
          <w:tcPr>
            <w:tcW w:w="865" w:type="dxa"/>
          </w:tcPr>
          <w:p w:rsidR="00444471" w:rsidRDefault="00444471" w:rsidP="00305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</w:t>
            </w:r>
          </w:p>
        </w:tc>
        <w:tc>
          <w:tcPr>
            <w:tcW w:w="1429" w:type="dxa"/>
          </w:tcPr>
          <w:p w:rsidR="00444471" w:rsidRDefault="00444471" w:rsidP="00305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</w:t>
            </w:r>
          </w:p>
        </w:tc>
        <w:tc>
          <w:tcPr>
            <w:tcW w:w="1417" w:type="dxa"/>
          </w:tcPr>
          <w:p w:rsidR="00444471" w:rsidRDefault="00444471" w:rsidP="00305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444471" w:rsidRDefault="00444471" w:rsidP="00305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4471" w:rsidTr="00444471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:rsidR="00444471" w:rsidRDefault="00444471" w:rsidP="003057DD">
            <w:r>
              <w:t>Bekreftelse på finansiering</w:t>
            </w:r>
          </w:p>
        </w:tc>
        <w:tc>
          <w:tcPr>
            <w:tcW w:w="865" w:type="dxa"/>
          </w:tcPr>
          <w:p w:rsidR="00444471" w:rsidRDefault="00444471" w:rsidP="0030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</w:t>
            </w:r>
          </w:p>
        </w:tc>
        <w:tc>
          <w:tcPr>
            <w:tcW w:w="1429" w:type="dxa"/>
          </w:tcPr>
          <w:p w:rsidR="00444471" w:rsidRDefault="00444471" w:rsidP="0030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1417" w:type="dxa"/>
          </w:tcPr>
          <w:p w:rsidR="00444471" w:rsidRDefault="00444471" w:rsidP="0030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444471" w:rsidRDefault="00444471" w:rsidP="0030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4471" w:rsidTr="00444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:rsidR="00444471" w:rsidRDefault="00444471" w:rsidP="003057DD">
            <w:r>
              <w:t>Plan for videre finansiering</w:t>
            </w:r>
          </w:p>
        </w:tc>
        <w:tc>
          <w:tcPr>
            <w:tcW w:w="865" w:type="dxa"/>
          </w:tcPr>
          <w:p w:rsidR="00444471" w:rsidRDefault="00444471" w:rsidP="00305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</w:t>
            </w:r>
          </w:p>
        </w:tc>
        <w:tc>
          <w:tcPr>
            <w:tcW w:w="1429" w:type="dxa"/>
          </w:tcPr>
          <w:p w:rsidR="00444471" w:rsidRDefault="00444471" w:rsidP="00305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1417" w:type="dxa"/>
          </w:tcPr>
          <w:p w:rsidR="00444471" w:rsidRDefault="00444471" w:rsidP="00305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444471" w:rsidRDefault="00444471" w:rsidP="00305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4471" w:rsidTr="00444471">
        <w:trPr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:rsidR="00444471" w:rsidRDefault="00444471" w:rsidP="003057DD">
            <w:proofErr w:type="spellStart"/>
            <w:r>
              <w:t>osv</w:t>
            </w:r>
            <w:proofErr w:type="spellEnd"/>
          </w:p>
        </w:tc>
        <w:tc>
          <w:tcPr>
            <w:tcW w:w="865" w:type="dxa"/>
          </w:tcPr>
          <w:p w:rsidR="00444471" w:rsidRDefault="00444471" w:rsidP="0030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9" w:type="dxa"/>
          </w:tcPr>
          <w:p w:rsidR="00444471" w:rsidRDefault="00444471" w:rsidP="0030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</w:tcPr>
          <w:p w:rsidR="00444471" w:rsidRDefault="00444471" w:rsidP="0030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444471" w:rsidRDefault="00444471" w:rsidP="0030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25B9E" w:rsidRDefault="00925B9E" w:rsidP="00925B9E"/>
    <w:p w:rsidR="00444471" w:rsidRDefault="00444471" w:rsidP="00444471">
      <w:r>
        <w:t>I søknadsweb kan dokumentopplastingen fungere på denne måten:</w:t>
      </w:r>
    </w:p>
    <w:p w:rsidR="00444471" w:rsidRDefault="00444471" w:rsidP="00444471">
      <w:pPr>
        <w:rPr>
          <w:i/>
        </w:rPr>
      </w:pPr>
      <w:r>
        <w:rPr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F22811" wp14:editId="3FF7CCAC">
                <wp:simplePos x="0" y="0"/>
                <wp:positionH relativeFrom="column">
                  <wp:posOffset>3215005</wp:posOffset>
                </wp:positionH>
                <wp:positionV relativeFrom="paragraph">
                  <wp:posOffset>432435</wp:posOffset>
                </wp:positionV>
                <wp:extent cx="1533525" cy="676275"/>
                <wp:effectExtent l="762000" t="0" r="28575" b="447675"/>
                <wp:wrapNone/>
                <wp:docPr id="31" name="Bildeforklaring med linj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76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0387"/>
                            <a:gd name="adj6" fmla="val -491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71" w:rsidRDefault="00444471" w:rsidP="00444471">
                            <w:pPr>
                              <w:jc w:val="center"/>
                            </w:pPr>
                            <w:r>
                              <w:t xml:space="preserve">Krav til dokumentet. Spesifikt til </w:t>
                            </w:r>
                            <w:proofErr w:type="gramStart"/>
                            <w:r>
                              <w:t>hver</w:t>
                            </w:r>
                            <w:proofErr w:type="gramEnd"/>
                            <w:r>
                              <w:t xml:space="preserve"> enkelt dokumentasjonskrav</w:t>
                            </w:r>
                          </w:p>
                          <w:p w:rsidR="00444471" w:rsidRDefault="00444471" w:rsidP="00444471">
                            <w:pPr>
                              <w:jc w:val="center"/>
                            </w:pPr>
                          </w:p>
                          <w:p w:rsidR="00444471" w:rsidRDefault="00444471" w:rsidP="00444471">
                            <w:pPr>
                              <w:jc w:val="center"/>
                            </w:pPr>
                          </w:p>
                          <w:p w:rsidR="00444471" w:rsidRDefault="00444471" w:rsidP="00444471">
                            <w:pPr>
                              <w:jc w:val="center"/>
                            </w:pPr>
                            <w:r>
                              <w:t xml:space="preserve">Informasjon 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Bildeforklaring med linje 2 31" o:spid="_x0000_s1027" type="#_x0000_t48" style="position:absolute;margin-left:253.15pt;margin-top:34.05pt;width:120.75pt;height:53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" adj="-10617,34644" fillcolor="#4f81bd [3204]" strokecolor="#243f60 [1604]" strokeweight="2pt">
                <v:textbox>
                  <w:txbxContent>
                    <w:p w:rsidR="00444471" w:rsidRDefault="00444471" w:rsidP="00444471">
                      <w:pPr>
                        <w:jc w:val="center"/>
                      </w:pPr>
                      <w:r>
                        <w:t xml:space="preserve">Krav til dokumentet. Spesifikt til </w:t>
                      </w:r>
                      <w:proofErr w:type="gramStart"/>
                      <w:r>
                        <w:t>hver</w:t>
                      </w:r>
                      <w:proofErr w:type="gramEnd"/>
                      <w:r>
                        <w:t xml:space="preserve"> enkelt dokumentasjonskrav</w:t>
                      </w:r>
                    </w:p>
                    <w:p w:rsidR="00444471" w:rsidRDefault="00444471" w:rsidP="00444471">
                      <w:pPr>
                        <w:jc w:val="center"/>
                      </w:pPr>
                    </w:p>
                    <w:p w:rsidR="00444471" w:rsidRDefault="00444471" w:rsidP="00444471">
                      <w:pPr>
                        <w:jc w:val="center"/>
                      </w:pPr>
                    </w:p>
                    <w:p w:rsidR="00444471" w:rsidRDefault="00444471" w:rsidP="00444471">
                      <w:pPr>
                        <w:jc w:val="center"/>
                      </w:pPr>
                      <w:r>
                        <w:t xml:space="preserve">Informasjon om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73BAAD" wp14:editId="12CD50AC">
                <wp:simplePos x="0" y="0"/>
                <wp:positionH relativeFrom="column">
                  <wp:posOffset>538480</wp:posOffset>
                </wp:positionH>
                <wp:positionV relativeFrom="paragraph">
                  <wp:posOffset>603885</wp:posOffset>
                </wp:positionV>
                <wp:extent cx="1638300" cy="504825"/>
                <wp:effectExtent l="381000" t="0" r="19050" b="352425"/>
                <wp:wrapNone/>
                <wp:docPr id="27" name="Bildeforklaring med linje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048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3749"/>
                            <a:gd name="adj6" fmla="val -2224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71" w:rsidRDefault="00444471" w:rsidP="00444471">
                            <w:pPr>
                              <w:jc w:val="center"/>
                            </w:pPr>
                            <w:r>
                              <w:t>Trykk for å vise dokumenteksempel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med linje 2 27" o:spid="_x0000_s1028" type="#_x0000_t48" style="position:absolute;margin-left:42.4pt;margin-top:47.55pt;width:129pt;height:39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" adj="-4806,35370" fillcolor="#4f81bd [3204]" strokecolor="#243f60 [1604]" strokeweight="2pt">
                <v:textbox>
                  <w:txbxContent>
                    <w:p w:rsidR="00444471" w:rsidRDefault="00444471" w:rsidP="00444471">
                      <w:pPr>
                        <w:jc w:val="center"/>
                      </w:pPr>
                      <w:r>
                        <w:t>Trykk for å vise dokumenteksempel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</w:p>
    <w:p w:rsidR="00444471" w:rsidRDefault="00444471" w:rsidP="00444471">
      <w:pPr>
        <w:rPr>
          <w:i/>
        </w:rPr>
      </w:pPr>
    </w:p>
    <w:p w:rsidR="00444471" w:rsidRPr="00B8760D" w:rsidRDefault="00444471" w:rsidP="00444471">
      <w:pPr>
        <w:rPr>
          <w:i/>
        </w:rPr>
      </w:pPr>
      <w:r w:rsidRPr="00B8760D">
        <w:rPr>
          <w:i/>
        </w:rPr>
        <w:t xml:space="preserve">Eksempel </w:t>
      </w:r>
      <w:r w:rsidRPr="00B8760D">
        <w:rPr>
          <w:i/>
        </w:rPr>
        <w:tab/>
        <w:t>Dokumentnavn</w:t>
      </w:r>
      <w:r w:rsidRPr="00B8760D">
        <w:rPr>
          <w:i/>
        </w:rPr>
        <w:tab/>
      </w:r>
      <w:r w:rsidRPr="00B8760D">
        <w:rPr>
          <w:i/>
        </w:rPr>
        <w:tab/>
      </w:r>
      <w:r w:rsidR="00265C0B">
        <w:rPr>
          <w:i/>
        </w:rPr>
        <w:t>I</w:t>
      </w:r>
      <w:r w:rsidRPr="00B8760D">
        <w:rPr>
          <w:i/>
        </w:rPr>
        <w:t xml:space="preserve">nfotekst </w:t>
      </w:r>
      <w:r w:rsidR="00265C0B">
        <w:rPr>
          <w:i/>
        </w:rPr>
        <w:tab/>
      </w:r>
      <w:r w:rsidRPr="00B8760D">
        <w:rPr>
          <w:i/>
        </w:rPr>
        <w:tab/>
      </w:r>
      <w:proofErr w:type="spellStart"/>
      <w:r w:rsidRPr="00B8760D">
        <w:rPr>
          <w:i/>
        </w:rPr>
        <w:t>Satus</w:t>
      </w:r>
      <w:proofErr w:type="spellEnd"/>
      <w:r w:rsidRPr="00B8760D">
        <w:rPr>
          <w:i/>
        </w:rPr>
        <w:tab/>
      </w:r>
      <w:r w:rsidRPr="00B8760D">
        <w:rPr>
          <w:i/>
        </w:rPr>
        <w:tab/>
      </w:r>
      <w:r w:rsidRPr="00B8760D">
        <w:rPr>
          <w:i/>
        </w:rPr>
        <w:tab/>
        <w:t>Godkjent</w:t>
      </w:r>
    </w:p>
    <w:p w:rsidR="00444471" w:rsidRPr="00266D5E" w:rsidRDefault="00444471" w:rsidP="00444471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E38EE1E" wp14:editId="5913CFB6">
            <wp:extent cx="323850" cy="32385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preview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ab/>
      </w:r>
      <w:r w:rsidRPr="00FA158A">
        <w:rPr>
          <w:b/>
          <w:i/>
          <w:sz w:val="24"/>
          <w:szCs w:val="24"/>
          <w:u w:val="single"/>
        </w:rPr>
        <w:t>Arbeidsavtale</w:t>
      </w:r>
      <w:r>
        <w:rPr>
          <w:b/>
          <w:sz w:val="24"/>
          <w:szCs w:val="24"/>
          <w:u w:val="single"/>
        </w:rPr>
        <w:tab/>
      </w:r>
      <w:r>
        <w:rPr>
          <w:sz w:val="32"/>
          <w:szCs w:val="32"/>
        </w:rPr>
        <w:tab/>
      </w:r>
      <w:r>
        <w:rPr>
          <w:noProof/>
          <w:lang w:val="en-US"/>
        </w:rPr>
        <w:drawing>
          <wp:inline distT="0" distB="0" distL="0" distR="0" wp14:anchorId="68146649" wp14:editId="71A4F14F">
            <wp:extent cx="310745" cy="21907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52" cy="2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A158A">
        <w:rPr>
          <w:sz w:val="24"/>
          <w:szCs w:val="24"/>
        </w:rPr>
        <w:t>Opplastet dato</w:t>
      </w:r>
      <w:r>
        <w:rPr>
          <w:sz w:val="24"/>
          <w:szCs w:val="24"/>
        </w:rPr>
        <w:tab/>
      </w:r>
      <w:r w:rsidRPr="00FA158A">
        <w:rPr>
          <w:color w:val="00B050"/>
          <w:sz w:val="24"/>
          <w:szCs w:val="24"/>
        </w:rPr>
        <w:t>V</w:t>
      </w:r>
      <w:r>
        <w:rPr>
          <w:sz w:val="24"/>
          <w:szCs w:val="24"/>
        </w:rPr>
        <w:t xml:space="preserve"> eller </w:t>
      </w:r>
      <w:proofErr w:type="spellStart"/>
      <w:r w:rsidRPr="00FA158A">
        <w:rPr>
          <w:color w:val="FF0000"/>
          <w:sz w:val="24"/>
          <w:szCs w:val="24"/>
        </w:rPr>
        <w:t>X</w:t>
      </w:r>
      <w:proofErr w:type="spellEnd"/>
    </w:p>
    <w:p w:rsidR="00444471" w:rsidRDefault="00444471" w:rsidP="0044447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CA4807" wp14:editId="6E3A16C5">
                <wp:simplePos x="0" y="0"/>
                <wp:positionH relativeFrom="column">
                  <wp:posOffset>1176655</wp:posOffset>
                </wp:positionH>
                <wp:positionV relativeFrom="paragraph">
                  <wp:posOffset>21590</wp:posOffset>
                </wp:positionV>
                <wp:extent cx="2038350" cy="400050"/>
                <wp:effectExtent l="342900" t="190500" r="19050" b="38100"/>
                <wp:wrapNone/>
                <wp:docPr id="15" name="Bildeforklaring med linje 3 (ingen ramme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00050"/>
                        </a:xfrm>
                        <a:prstGeom prst="callout3">
                          <a:avLst>
                            <a:gd name="adj1" fmla="val -47267"/>
                            <a:gd name="adj2" fmla="val -6830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01058"/>
                            <a:gd name="adj8" fmla="val -36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71" w:rsidRPr="00BF06E9" w:rsidRDefault="00444471" w:rsidP="00444471">
                            <w:pPr>
                              <w:jc w:val="center"/>
                            </w:pPr>
                            <w:r>
                              <w:t xml:space="preserve">Trykk for </w:t>
                            </w:r>
                            <w:proofErr w:type="gramStart"/>
                            <w:r>
                              <w:t>å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browse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Bildeforklaring med linje 3 (ingen ramme) 15" o:spid="_x0000_s1029" type="#_x0000_t43" style="position:absolute;margin-left:92.65pt;margin-top:1.7pt;width:160.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" adj="-791,21829,-3600,,-3600,,-1475,-10210" fillcolor="#4f81bd [3204]" strokecolor="#243f60 [1604]" strokeweight="2pt">
                <v:textbox>
                  <w:txbxContent>
                    <w:p w:rsidR="00444471" w:rsidRPr="00BF06E9" w:rsidRDefault="00444471" w:rsidP="00444471">
                      <w:pPr>
                        <w:jc w:val="center"/>
                      </w:pPr>
                      <w:r>
                        <w:t xml:space="preserve">Trykk for </w:t>
                      </w:r>
                      <w:proofErr w:type="gramStart"/>
                      <w:r>
                        <w:t>å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browse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444471" w:rsidRDefault="00444471" w:rsidP="0044447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C41101" wp14:editId="5BCD4960">
                <wp:simplePos x="0" y="0"/>
                <wp:positionH relativeFrom="column">
                  <wp:posOffset>2872105</wp:posOffset>
                </wp:positionH>
                <wp:positionV relativeFrom="paragraph">
                  <wp:posOffset>224790</wp:posOffset>
                </wp:positionV>
                <wp:extent cx="1647825" cy="838200"/>
                <wp:effectExtent l="0" t="666750" r="733425" b="19050"/>
                <wp:wrapNone/>
                <wp:docPr id="288" name="Bildeforklaring med linje 2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9167"/>
                            <a:gd name="adj6" fmla="val -414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471" w:rsidRDefault="00444471" w:rsidP="00444471">
                            <w:pPr>
                              <w:jc w:val="center"/>
                            </w:pPr>
                            <w:r>
                              <w:t>Administrasjonen kan markere dokumentet som godkjent/ ikke godkjent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med linje 2 288" o:spid="_x0000_s1030" type="#_x0000_t48" style="position:absolute;margin-left:226.15pt;margin-top:17.7pt;width:129.75pt;height:6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" adj="-8956,-17100" fillcolor="#4f81bd [3204]" strokecolor="#243f60 [1604]" strokeweight="2pt">
                <v:textbox>
                  <w:txbxContent>
                    <w:p w:rsidR="00444471" w:rsidRDefault="00444471" w:rsidP="00444471">
                      <w:pPr>
                        <w:jc w:val="center"/>
                      </w:pPr>
                      <w:r>
                        <w:t>Administrasjonen kan markere dokumentet som godkjent/ ikke godkjent</w:t>
                      </w:r>
                    </w:p>
                  </w:txbxContent>
                </v:textbox>
              </v:shape>
            </w:pict>
          </mc:Fallback>
        </mc:AlternateContent>
      </w:r>
    </w:p>
    <w:p w:rsidR="00444471" w:rsidRDefault="00444471" w:rsidP="00444471"/>
    <w:p w:rsidR="00444471" w:rsidRPr="00C9604A" w:rsidRDefault="0044447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 w:rsidRPr="00C9604A">
        <w:br w:type="page"/>
      </w:r>
    </w:p>
    <w:p w:rsidR="00B60354" w:rsidRPr="00C9604A" w:rsidRDefault="00C9604A" w:rsidP="00B60354">
      <w:pPr>
        <w:pStyle w:val="Overskrift1"/>
      </w:pPr>
      <w:r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-661670</wp:posOffset>
                </wp:positionV>
                <wp:extent cx="2257425" cy="685800"/>
                <wp:effectExtent l="3924300" t="0" r="28575" b="495300"/>
                <wp:wrapNone/>
                <wp:docPr id="289" name="Bildeforklaring med linje 2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858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9444"/>
                            <a:gd name="adj6" fmla="val -1732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4A" w:rsidRDefault="00C9604A" w:rsidP="00C9604A">
                            <w:pPr>
                              <w:jc w:val="center"/>
                            </w:pPr>
                            <w:r>
                              <w:t xml:space="preserve">Hvert trinn </w:t>
                            </w:r>
                            <w:r w:rsidRPr="00C9604A">
                              <w:t>bør ha</w:t>
                            </w:r>
                            <w:r>
                              <w:t xml:space="preserve"> en integrert søkerveiledning som forklarer hva som skal fylles 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med linje 2 289" o:spid="_x0000_s1031" type="#_x0000_t48" style="position:absolute;margin-left:327.4pt;margin-top:-52.1pt;width:177.75pt;height:5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" adj="-37422,36600" fillcolor="white [3201]" strokecolor="#f79646 [3209]" strokeweight="2pt">
                <v:textbox>
                  <w:txbxContent>
                    <w:p w:rsidR="00C9604A" w:rsidRDefault="00C9604A" w:rsidP="00C9604A">
                      <w:pPr>
                        <w:jc w:val="center"/>
                      </w:pPr>
                      <w:r>
                        <w:t xml:space="preserve">Hvert trinn </w:t>
                      </w:r>
                      <w:r w:rsidRPr="00C9604A">
                        <w:t>bør ha</w:t>
                      </w:r>
                      <w:r>
                        <w:t xml:space="preserve"> en integrert søkerveiledning som forklarer hva som skal fylles ut.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60354" w:rsidRPr="00C9604A">
        <w:t>Trinnvis struktur i Søknadsweb: Utfyllingsfelter og vedlegg</w:t>
      </w:r>
      <w:r w:rsidR="00B60354" w:rsidRPr="00C9604A">
        <w:br/>
      </w:r>
    </w:p>
    <w:p w:rsidR="00B60354" w:rsidRPr="00C9604A" w:rsidRDefault="00C9604A" w:rsidP="00B60354">
      <w:pPr>
        <w:rPr>
          <w:rFonts w:ascii="Georgia" w:hAnsi="Georgia"/>
          <w:b/>
          <w:sz w:val="24"/>
        </w:rPr>
      </w:pPr>
      <w:r>
        <w:rPr>
          <w:noProof/>
          <w:lang w:val="en-US"/>
        </w:rPr>
        <w:drawing>
          <wp:inline distT="0" distB="0" distL="0" distR="0" wp14:anchorId="012AD951" wp14:editId="63DF9845">
            <wp:extent cx="310745" cy="219075"/>
            <wp:effectExtent l="0" t="0" r="0" b="0"/>
            <wp:docPr id="292" name="Bil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52" cy="2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354">
        <w:rPr>
          <w:rFonts w:ascii="Georgia" w:hAnsi="Georgi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91AA124" wp14:editId="2DA494BB">
                <wp:simplePos x="0" y="0"/>
                <wp:positionH relativeFrom="column">
                  <wp:posOffset>-509270</wp:posOffset>
                </wp:positionH>
                <wp:positionV relativeFrom="paragraph">
                  <wp:posOffset>44450</wp:posOffset>
                </wp:positionV>
                <wp:extent cx="6143625" cy="3019425"/>
                <wp:effectExtent l="0" t="0" r="28575" b="28575"/>
                <wp:wrapNone/>
                <wp:docPr id="3" name="Avrundet 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019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vrundet rektangel 3" o:spid="_x0000_s1026" style="position:absolute;margin-left:-40.1pt;margin-top:3.5pt;width:483.75pt;height:237.75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" fillcolor="#95b3d7 [1940]" strokecolor="#243f60 [1604]" strokeweight="2pt">
                <v:fill opacity="16448f"/>
              </v:roundrect>
            </w:pict>
          </mc:Fallback>
        </mc:AlternateContent>
      </w:r>
    </w:p>
    <w:p w:rsidR="00B60354" w:rsidRPr="00E26C7C" w:rsidRDefault="00B60354" w:rsidP="00B60354">
      <w:pPr>
        <w:rPr>
          <w:rFonts w:ascii="Georgia" w:hAnsi="Georgia"/>
          <w:b/>
          <w:sz w:val="24"/>
          <w:lang w:val="nn-NO"/>
        </w:rPr>
      </w:pPr>
      <w:r w:rsidRPr="00C9604A">
        <w:rPr>
          <w:rStyle w:val="Overskrift1Tegn"/>
        </w:rPr>
        <w:t>Trinn 1: Intern stipendiat eller ansatt ved ekstern institusjon</w:t>
      </w:r>
      <w:r w:rsidRPr="00C9604A">
        <w:rPr>
          <w:rFonts w:ascii="Georgia" w:hAnsi="Georgia"/>
          <w:b/>
          <w:sz w:val="24"/>
        </w:rPr>
        <w:t xml:space="preserve"> </w:t>
      </w:r>
      <w:r w:rsidRPr="00C9604A">
        <w:rPr>
          <w:rFonts w:ascii="Georgia" w:hAnsi="Georgia"/>
          <w:b/>
          <w:sz w:val="24"/>
        </w:rPr>
        <w:br/>
      </w:r>
      <w:r>
        <w:rPr>
          <w:rFonts w:ascii="Georgia" w:hAnsi="Georgia"/>
          <w:sz w:val="24"/>
          <w:lang w:val="nn-NO"/>
        </w:rPr>
        <w:t xml:space="preserve">(I </w:t>
      </w:r>
      <w:r w:rsidRPr="00E26C7C">
        <w:rPr>
          <w:rFonts w:ascii="Georgia" w:hAnsi="Georgia"/>
          <w:sz w:val="24"/>
          <w:lang w:val="nn-NO"/>
        </w:rPr>
        <w:t>Student samlebilde: Felt for stipendiat (J/N), Samarbeidsavtale (fane)</w:t>
      </w:r>
      <w:r>
        <w:rPr>
          <w:rFonts w:ascii="Georgia" w:hAnsi="Georgia"/>
          <w:sz w:val="24"/>
          <w:lang w:val="nn-NO"/>
        </w:rPr>
        <w:t>)</w:t>
      </w:r>
    </w:p>
    <w:p w:rsidR="00B60354" w:rsidRPr="00160293" w:rsidRDefault="00B60354" w:rsidP="00B60354">
      <w:pPr>
        <w:pStyle w:val="Overskrift2"/>
      </w:pPr>
      <w:r w:rsidRPr="00160293">
        <w:t>Utfyllingsfelter:</w:t>
      </w:r>
    </w:p>
    <w:p w:rsidR="00B60354" w:rsidRPr="00160293" w:rsidRDefault="00B60354" w:rsidP="00B60354">
      <w:pPr>
        <w:pStyle w:val="Listeavsnitt"/>
        <w:numPr>
          <w:ilvl w:val="0"/>
          <w:numId w:val="10"/>
        </w:numPr>
        <w:rPr>
          <w:rFonts w:ascii="Georgia" w:hAnsi="Georgia"/>
        </w:rPr>
      </w:pPr>
      <w:r w:rsidRPr="00160293">
        <w:rPr>
          <w:rFonts w:ascii="Georgia" w:hAnsi="Georgia"/>
        </w:rPr>
        <w:t>Intern stipendiat (J/N)</w:t>
      </w:r>
      <w:r w:rsidRPr="00160293">
        <w:rPr>
          <w:rFonts w:ascii="Georgia" w:hAnsi="Georgia"/>
          <w:i/>
        </w:rPr>
        <w:t xml:space="preserve"> </w:t>
      </w:r>
    </w:p>
    <w:p w:rsidR="00B60354" w:rsidRPr="00160293" w:rsidRDefault="00B60354" w:rsidP="00B60354">
      <w:pPr>
        <w:pStyle w:val="Listeavsnitt"/>
        <w:numPr>
          <w:ilvl w:val="1"/>
          <w:numId w:val="10"/>
        </w:numPr>
        <w:rPr>
          <w:rFonts w:ascii="Georgia" w:hAnsi="Georgia"/>
          <w:i/>
        </w:rPr>
      </w:pPr>
      <w:r w:rsidRPr="00160293">
        <w:rPr>
          <w:rFonts w:ascii="Georgia" w:hAnsi="Georgia"/>
          <w:i/>
        </w:rPr>
        <w:t>Interne stipendiater går direkte til trinn 2</w:t>
      </w:r>
    </w:p>
    <w:p w:rsidR="00B60354" w:rsidRPr="00160293" w:rsidRDefault="00D6704B" w:rsidP="00B60354">
      <w:pPr>
        <w:pStyle w:val="Listeavsnitt"/>
        <w:numPr>
          <w:ilvl w:val="1"/>
          <w:numId w:val="10"/>
        </w:numPr>
        <w:rPr>
          <w:rFonts w:ascii="Georgia" w:hAnsi="Georgia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51BC66" wp14:editId="5EB5872B">
                <wp:simplePos x="0" y="0"/>
                <wp:positionH relativeFrom="column">
                  <wp:posOffset>3919855</wp:posOffset>
                </wp:positionH>
                <wp:positionV relativeFrom="paragraph">
                  <wp:posOffset>176530</wp:posOffset>
                </wp:positionV>
                <wp:extent cx="2390775" cy="1076325"/>
                <wp:effectExtent l="400050" t="266700" r="28575" b="28575"/>
                <wp:wrapNone/>
                <wp:docPr id="29" name="Bildeforklaring med linj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076325"/>
                        </a:xfrm>
                        <a:prstGeom prst="borderCallout1">
                          <a:avLst>
                            <a:gd name="adj1" fmla="val 68308"/>
                            <a:gd name="adj2" fmla="val -8333"/>
                            <a:gd name="adj3" fmla="val -23783"/>
                            <a:gd name="adj4" fmla="val -1642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B9E" w:rsidRDefault="00D6704B" w:rsidP="00925B9E">
                            <w:pPr>
                              <w:jc w:val="center"/>
                            </w:pPr>
                            <w:r>
                              <w:t>Kan det opprettes en søknad på personen når denne blir opprettet i personalsystemet som stipendiat? Personen mottar deretter en mail med lenke til søknadsweb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Bildeforklaring med linje 1 29" o:spid="_x0000_s1032" type="#_x0000_t47" style="position:absolute;left:0;text-align:left;margin-left:308.65pt;margin-top:13.9pt;width:188.25pt;height:84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" adj="-3547,-5137,,14755" fillcolor="white [3201]" strokecolor="#f79646 [3209]" strokeweight="2pt">
                <v:textbox>
                  <w:txbxContent>
                    <w:p w:rsidR="00925B9E" w:rsidRDefault="00D6704B" w:rsidP="00925B9E">
                      <w:pPr>
                        <w:jc w:val="center"/>
                      </w:pPr>
                      <w:r>
                        <w:t>Kan det opprettes en søknad på personen når denne blir opprettet i personalsystemet som stipendiat? Personen mottar deretter en mail med lenke til søknadsweb</w:t>
                      </w:r>
                    </w:p>
                  </w:txbxContent>
                </v:textbox>
              </v:shape>
            </w:pict>
          </mc:Fallback>
        </mc:AlternateContent>
      </w:r>
      <w:r w:rsidR="00B60354" w:rsidRPr="00160293">
        <w:rPr>
          <w:rFonts w:ascii="Georgia" w:hAnsi="Georgia"/>
        </w:rPr>
        <w:t>For eksterne søkere: Ekstern part i samarbeidsavtale (FS-tabell)</w:t>
      </w:r>
    </w:p>
    <w:p w:rsidR="00B60354" w:rsidRPr="00160293" w:rsidRDefault="00B60354" w:rsidP="00B60354">
      <w:pPr>
        <w:pStyle w:val="Overskrift2"/>
      </w:pPr>
      <w:r w:rsidRPr="00160293">
        <w:t>Obligatoriske vedlegg for eksterne søkere:</w:t>
      </w:r>
    </w:p>
    <w:p w:rsidR="00B60354" w:rsidRPr="00160293" w:rsidRDefault="00B60354" w:rsidP="00B60354">
      <w:pPr>
        <w:pStyle w:val="Listeavsnitt"/>
        <w:numPr>
          <w:ilvl w:val="0"/>
          <w:numId w:val="5"/>
        </w:numPr>
        <w:rPr>
          <w:rFonts w:ascii="Georgia" w:hAnsi="Georgia"/>
        </w:rPr>
      </w:pPr>
      <w:r w:rsidRPr="00160293">
        <w:rPr>
          <w:rFonts w:ascii="Georgia" w:hAnsi="Georgia"/>
        </w:rPr>
        <w:t>Avtale med ekstern part</w:t>
      </w:r>
    </w:p>
    <w:p w:rsidR="00B60354" w:rsidRPr="00160293" w:rsidRDefault="00B60354" w:rsidP="00B60354">
      <w:pPr>
        <w:pStyle w:val="Overskrift2"/>
      </w:pPr>
      <w:r w:rsidRPr="00160293">
        <w:t>Andre aktuelle vedlegg:</w:t>
      </w:r>
    </w:p>
    <w:p w:rsidR="00B60354" w:rsidRPr="00160293" w:rsidRDefault="00B60354" w:rsidP="00B60354">
      <w:pPr>
        <w:pStyle w:val="Listeavsnitt"/>
        <w:numPr>
          <w:ilvl w:val="0"/>
          <w:numId w:val="5"/>
        </w:numPr>
        <w:rPr>
          <w:rFonts w:ascii="Georgia" w:hAnsi="Georgia"/>
        </w:rPr>
      </w:pPr>
      <w:r w:rsidRPr="00160293">
        <w:rPr>
          <w:rFonts w:ascii="Georgia" w:hAnsi="Georgia"/>
        </w:rPr>
        <w:t xml:space="preserve">Samarbeidsavtale ved nærings-ph.d./offentlig-ph.d. </w:t>
      </w:r>
    </w:p>
    <w:p w:rsidR="00B60354" w:rsidRPr="00160293" w:rsidRDefault="00B60354" w:rsidP="00B6035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33450F" wp14:editId="57ED506D">
                <wp:simplePos x="0" y="0"/>
                <wp:positionH relativeFrom="column">
                  <wp:posOffset>1986280</wp:posOffset>
                </wp:positionH>
                <wp:positionV relativeFrom="paragraph">
                  <wp:posOffset>-2540</wp:posOffset>
                </wp:positionV>
                <wp:extent cx="1085850" cy="657225"/>
                <wp:effectExtent l="38100" t="0" r="0" b="47625"/>
                <wp:wrapNone/>
                <wp:docPr id="9" name="Pil n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9" o:spid="_x0000_s1026" type="#_x0000_t67" style="position:absolute;margin-left:156.4pt;margin-top:-.2pt;width:85.5pt;height:5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" adj="10800" fillcolor="#4f81bd [3204]" strokecolor="#243f60 [1604]" strokeweight="2pt"/>
            </w:pict>
          </mc:Fallback>
        </mc:AlternateContent>
      </w:r>
    </w:p>
    <w:p w:rsidR="008C23E3" w:rsidRDefault="00B60354" w:rsidP="00B60354">
      <w:pPr>
        <w:rPr>
          <w:rStyle w:val="Overskrift1Tegn"/>
          <w:lang w:val="nn-NO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79ED53" wp14:editId="38925641">
                <wp:simplePos x="0" y="0"/>
                <wp:positionH relativeFrom="column">
                  <wp:posOffset>-337820</wp:posOffset>
                </wp:positionH>
                <wp:positionV relativeFrom="paragraph">
                  <wp:posOffset>744220</wp:posOffset>
                </wp:positionV>
                <wp:extent cx="6143625" cy="4152900"/>
                <wp:effectExtent l="0" t="0" r="28575" b="19050"/>
                <wp:wrapNone/>
                <wp:docPr id="4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15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4" o:spid="_x0000_s1026" style="position:absolute;margin-left:-26.6pt;margin-top:58.6pt;width:483.75pt;height:3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" fillcolor="#95b3d7 [1940]" strokecolor="#243f60 [1604]" strokeweight="2pt">
                <v:fill opacity="16448f"/>
              </v:roundrect>
            </w:pict>
          </mc:Fallback>
        </mc:AlternateContent>
      </w:r>
      <w:r w:rsidRPr="00642578">
        <w:rPr>
          <w:rStyle w:val="Overskrift1Tegn"/>
          <w:lang w:val="nn-NO"/>
        </w:rPr>
        <w:br/>
      </w:r>
    </w:p>
    <w:p w:rsidR="008C23E3" w:rsidRDefault="008C23E3" w:rsidP="00B60354">
      <w:pPr>
        <w:rPr>
          <w:rStyle w:val="Overskrift1Tegn"/>
          <w:lang w:val="nn-NO"/>
        </w:rPr>
      </w:pPr>
    </w:p>
    <w:p w:rsidR="00B60354" w:rsidRPr="00642578" w:rsidRDefault="00925B9E" w:rsidP="00B60354">
      <w:pPr>
        <w:rPr>
          <w:rFonts w:ascii="Georgia" w:hAnsi="Georgia"/>
          <w:sz w:val="24"/>
          <w:lang w:val="nn-NO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279400</wp:posOffset>
                </wp:positionV>
                <wp:extent cx="2305050" cy="1162050"/>
                <wp:effectExtent l="895350" t="0" r="19050" b="171450"/>
                <wp:wrapNone/>
                <wp:docPr id="28" name="Bildeforklaring med linj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16205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B9E" w:rsidRDefault="00925B9E" w:rsidP="00925B9E">
                            <w:pPr>
                              <w:jc w:val="center"/>
                            </w:pPr>
                            <w:r>
                              <w:t>Er det mulig å bruke noen av løsningene som finnes for deling av resultater og vitnemål i stedet?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ldeforklaring med linje 1 28" o:spid="_x0000_s1033" type="#_x0000_t47" style="position:absolute;margin-left:292.15pt;margin-top:22pt;width:181.5pt;height:9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" fillcolor="white [3201]" strokecolor="#f79646 [3209]" strokeweight="2pt">
                <v:textbox>
                  <w:txbxContent>
                    <w:p w:rsidR="00925B9E" w:rsidRDefault="00925B9E" w:rsidP="00925B9E">
                      <w:pPr>
                        <w:jc w:val="center"/>
                      </w:pPr>
                      <w:r>
                        <w:t>Er det mulig å bruke noen av løsningene som finnes for deling av resultater og vitnemål i stedet?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60354" w:rsidRPr="00642578">
        <w:rPr>
          <w:rStyle w:val="Overskrift1Tegn"/>
          <w:lang w:val="nn-NO"/>
        </w:rPr>
        <w:t>Trinn 2: Utdanningsbakgrunn</w:t>
      </w:r>
      <w:r w:rsidR="00B60354" w:rsidRPr="00642578">
        <w:rPr>
          <w:rFonts w:ascii="Georgia" w:hAnsi="Georgia"/>
          <w:b/>
          <w:sz w:val="24"/>
          <w:lang w:val="nn-NO"/>
        </w:rPr>
        <w:t xml:space="preserve"> </w:t>
      </w:r>
      <w:r w:rsidR="00B60354" w:rsidRPr="00642578">
        <w:rPr>
          <w:rFonts w:ascii="Georgia" w:hAnsi="Georgia"/>
          <w:sz w:val="24"/>
          <w:lang w:val="nn-NO"/>
        </w:rPr>
        <w:br/>
        <w:t>I Student samlebilde: Grunnutdanning (fane)</w:t>
      </w:r>
    </w:p>
    <w:p w:rsidR="00B60354" w:rsidRPr="00160293" w:rsidRDefault="00B60354" w:rsidP="00B60354">
      <w:pPr>
        <w:pStyle w:val="Overskrift2"/>
      </w:pPr>
      <w:r w:rsidRPr="00160293">
        <w:t xml:space="preserve">Utfyllingsfelter: </w:t>
      </w:r>
    </w:p>
    <w:p w:rsidR="00B60354" w:rsidRPr="00160293" w:rsidRDefault="00B60354" w:rsidP="00B60354">
      <w:pPr>
        <w:pStyle w:val="Listeavsnitt"/>
        <w:numPr>
          <w:ilvl w:val="0"/>
          <w:numId w:val="5"/>
        </w:numPr>
        <w:rPr>
          <w:rFonts w:ascii="Georgia" w:hAnsi="Georgia"/>
        </w:rPr>
      </w:pPr>
      <w:r w:rsidRPr="00160293">
        <w:rPr>
          <w:rFonts w:ascii="Georgia" w:hAnsi="Georgia"/>
        </w:rPr>
        <w:t>Grad (FS-tabell)</w:t>
      </w:r>
    </w:p>
    <w:p w:rsidR="00B60354" w:rsidRPr="00160293" w:rsidRDefault="00B60354" w:rsidP="00B60354">
      <w:pPr>
        <w:pStyle w:val="Listeavsnitt"/>
        <w:numPr>
          <w:ilvl w:val="0"/>
          <w:numId w:val="5"/>
        </w:numPr>
        <w:rPr>
          <w:rFonts w:ascii="Georgia" w:hAnsi="Georgia"/>
        </w:rPr>
      </w:pPr>
      <w:r w:rsidRPr="00160293">
        <w:rPr>
          <w:rFonts w:ascii="Georgia" w:hAnsi="Georgia"/>
        </w:rPr>
        <w:t>Oppnådd termin (termin-år)</w:t>
      </w:r>
    </w:p>
    <w:p w:rsidR="00B60354" w:rsidRPr="00160293" w:rsidRDefault="00B60354" w:rsidP="00B60354">
      <w:pPr>
        <w:pStyle w:val="Listeavsnitt"/>
        <w:numPr>
          <w:ilvl w:val="0"/>
          <w:numId w:val="5"/>
        </w:numPr>
        <w:rPr>
          <w:rFonts w:ascii="Georgia" w:hAnsi="Georgia"/>
        </w:rPr>
      </w:pPr>
      <w:r w:rsidRPr="00160293">
        <w:rPr>
          <w:rFonts w:ascii="Georgia" w:hAnsi="Georgia"/>
        </w:rPr>
        <w:t>Fag (FS-tabell)</w:t>
      </w:r>
    </w:p>
    <w:p w:rsidR="00B60354" w:rsidRPr="00160293" w:rsidRDefault="00B60354" w:rsidP="00B60354">
      <w:pPr>
        <w:pStyle w:val="Listeavsnitt"/>
        <w:numPr>
          <w:ilvl w:val="0"/>
          <w:numId w:val="5"/>
        </w:numPr>
        <w:rPr>
          <w:rFonts w:ascii="Georgia" w:hAnsi="Georgia"/>
        </w:rPr>
      </w:pPr>
      <w:r w:rsidRPr="00160293">
        <w:rPr>
          <w:rFonts w:ascii="Georgia" w:hAnsi="Georgia"/>
        </w:rPr>
        <w:t>Sted (FS-tabell)</w:t>
      </w:r>
    </w:p>
    <w:p w:rsidR="00B60354" w:rsidRPr="00160293" w:rsidRDefault="00B60354" w:rsidP="00B60354">
      <w:pPr>
        <w:pStyle w:val="Overskrift2"/>
      </w:pPr>
      <w:r w:rsidRPr="00160293">
        <w:t>Obligatoriske vedlegg hvis ikke tilgjengelig elektronisk:</w:t>
      </w:r>
    </w:p>
    <w:p w:rsidR="00B60354" w:rsidRPr="00160293" w:rsidRDefault="00B60354" w:rsidP="00B60354">
      <w:pPr>
        <w:pStyle w:val="Listeavsnitt"/>
        <w:numPr>
          <w:ilvl w:val="0"/>
          <w:numId w:val="1"/>
        </w:numPr>
        <w:rPr>
          <w:rFonts w:ascii="Georgia" w:hAnsi="Georgia"/>
        </w:rPr>
      </w:pPr>
      <w:r w:rsidRPr="00160293">
        <w:rPr>
          <w:rFonts w:ascii="Georgia" w:hAnsi="Georgia"/>
        </w:rPr>
        <w:t>Vitnemål</w:t>
      </w:r>
    </w:p>
    <w:p w:rsidR="00B60354" w:rsidRPr="00160293" w:rsidRDefault="00B60354" w:rsidP="00B60354">
      <w:pPr>
        <w:pStyle w:val="Listeavsnitt"/>
        <w:numPr>
          <w:ilvl w:val="0"/>
          <w:numId w:val="1"/>
        </w:numPr>
        <w:rPr>
          <w:rFonts w:ascii="Georgia" w:hAnsi="Georgia"/>
        </w:rPr>
      </w:pPr>
      <w:r w:rsidRPr="00160293">
        <w:rPr>
          <w:rFonts w:ascii="Georgia" w:hAnsi="Georgia"/>
        </w:rPr>
        <w:t>Karakterutskrift</w:t>
      </w:r>
    </w:p>
    <w:p w:rsidR="00B60354" w:rsidRPr="00160293" w:rsidRDefault="00B60354" w:rsidP="00B60354">
      <w:pPr>
        <w:pStyle w:val="Overskrift2"/>
      </w:pPr>
      <w:r w:rsidRPr="00160293">
        <w:t xml:space="preserve">Andre aktuelle vedlegg: </w:t>
      </w:r>
    </w:p>
    <w:p w:rsidR="00B60354" w:rsidRPr="00160293" w:rsidRDefault="00B60354" w:rsidP="00B60354">
      <w:pPr>
        <w:pStyle w:val="Listeavsnitt"/>
        <w:numPr>
          <w:ilvl w:val="0"/>
          <w:numId w:val="1"/>
        </w:numPr>
        <w:rPr>
          <w:rFonts w:ascii="Georgia" w:hAnsi="Georgia"/>
        </w:rPr>
      </w:pPr>
      <w:r w:rsidRPr="00160293">
        <w:rPr>
          <w:rFonts w:ascii="Georgia" w:hAnsi="Georgia"/>
        </w:rPr>
        <w:t>Oversettelser av utenlandske utdanningspapirer</w:t>
      </w:r>
    </w:p>
    <w:p w:rsidR="00B60354" w:rsidRPr="00160293" w:rsidRDefault="00B60354" w:rsidP="00B60354">
      <w:pPr>
        <w:pStyle w:val="Listeavsnitt"/>
        <w:numPr>
          <w:ilvl w:val="0"/>
          <w:numId w:val="1"/>
        </w:numPr>
        <w:rPr>
          <w:rFonts w:ascii="Georgia" w:hAnsi="Georgia"/>
        </w:rPr>
      </w:pPr>
      <w:r w:rsidRPr="00160293">
        <w:rPr>
          <w:rFonts w:ascii="Georgia" w:hAnsi="Georgia"/>
        </w:rPr>
        <w:t>Søknad om fritak fra karakterkrav</w:t>
      </w:r>
    </w:p>
    <w:p w:rsidR="00B60354" w:rsidRPr="00160293" w:rsidRDefault="00B60354" w:rsidP="00B60354">
      <w:pPr>
        <w:pStyle w:val="Listeavsnitt"/>
        <w:numPr>
          <w:ilvl w:val="0"/>
          <w:numId w:val="1"/>
        </w:numPr>
        <w:rPr>
          <w:rFonts w:ascii="Georgia" w:hAnsi="Georgia"/>
        </w:rPr>
      </w:pPr>
      <w:r w:rsidRPr="00160293">
        <w:rPr>
          <w:rFonts w:ascii="Georgia" w:hAnsi="Georgia"/>
        </w:rPr>
        <w:t>Søknad om opptak på bakgrunn av ettårig mastergrad</w:t>
      </w:r>
    </w:p>
    <w:p w:rsidR="00B60354" w:rsidRPr="00160293" w:rsidRDefault="00B60354" w:rsidP="00B60354">
      <w:pPr>
        <w:pStyle w:val="Listeavsnitt"/>
        <w:numPr>
          <w:ilvl w:val="0"/>
          <w:numId w:val="1"/>
        </w:numPr>
        <w:rPr>
          <w:rFonts w:ascii="Georgia" w:hAnsi="Georgia"/>
        </w:rPr>
      </w:pPr>
      <w:r w:rsidRPr="00160293">
        <w:rPr>
          <w:rFonts w:ascii="Georgia" w:hAnsi="Georgia"/>
        </w:rPr>
        <w:t>Dokumentasjon på engelskferdigheter</w:t>
      </w:r>
    </w:p>
    <w:p w:rsidR="00B60354" w:rsidRPr="00160293" w:rsidRDefault="00B60354" w:rsidP="00B60354">
      <w:pPr>
        <w:pStyle w:val="Listeavsnitt"/>
        <w:numPr>
          <w:ilvl w:val="0"/>
          <w:numId w:val="1"/>
        </w:numPr>
        <w:rPr>
          <w:rFonts w:ascii="Georgia" w:hAnsi="Georgia"/>
        </w:rPr>
      </w:pPr>
      <w:r w:rsidRPr="00160293">
        <w:rPr>
          <w:rFonts w:ascii="Georgia" w:hAnsi="Georgia"/>
        </w:rPr>
        <w:t>NOKUT-vurdering av utenlandsk utdanning</w:t>
      </w:r>
    </w:p>
    <w:p w:rsidR="00B60354" w:rsidRPr="00160293" w:rsidRDefault="00B60354" w:rsidP="00B6035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9FA02E" wp14:editId="29D0F28F">
                <wp:simplePos x="0" y="0"/>
                <wp:positionH relativeFrom="column">
                  <wp:posOffset>1881505</wp:posOffset>
                </wp:positionH>
                <wp:positionV relativeFrom="paragraph">
                  <wp:posOffset>81915</wp:posOffset>
                </wp:positionV>
                <wp:extent cx="1266825" cy="657225"/>
                <wp:effectExtent l="38100" t="0" r="28575" b="47625"/>
                <wp:wrapNone/>
                <wp:docPr id="13" name="Pil n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l ned 13" o:spid="_x0000_s1026" type="#_x0000_t67" style="position:absolute;margin-left:148.15pt;margin-top:6.45pt;width:99.75pt;height:5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" adj="10800" fillcolor="#4f81bd [3204]" strokecolor="#243f60 [1604]" strokeweight="2pt"/>
            </w:pict>
          </mc:Fallback>
        </mc:AlternateContent>
      </w:r>
    </w:p>
    <w:p w:rsidR="00B60354" w:rsidRPr="00160293" w:rsidRDefault="00B60354" w:rsidP="00B60354">
      <w:pPr>
        <w:rPr>
          <w:rFonts w:ascii="Georgia" w:hAnsi="Georgia"/>
          <w:b/>
          <w:sz w:val="24"/>
        </w:rPr>
      </w:pPr>
    </w:p>
    <w:p w:rsidR="00B60354" w:rsidRDefault="00B02478" w:rsidP="00B6035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195580</wp:posOffset>
                </wp:positionV>
                <wp:extent cx="2638425" cy="1419225"/>
                <wp:effectExtent l="1028700" t="0" r="28575" b="219075"/>
                <wp:wrapNone/>
                <wp:docPr id="25" name="Bildeforklaring med linj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419225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478" w:rsidRDefault="008C23E3" w:rsidP="00B02478">
                            <w:pPr>
                              <w:jc w:val="center"/>
                            </w:pPr>
                            <w:r>
                              <w:t xml:space="preserve">Kan </w:t>
                            </w:r>
                            <w:r w:rsidR="00D6704B">
                              <w:t xml:space="preserve">noe av </w:t>
                            </w:r>
                            <w:r>
                              <w:t>dette hentes fra personalsystemet hvis kandidaten er stipendiat ved egen institusjon?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ldeforklaring med linje 1 25" o:spid="_x0000_s1034" type="#_x0000_t47" style="position:absolute;margin-left:283.9pt;margin-top:15.4pt;width:207.75pt;height:1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" fillcolor="white [3201]" strokecolor="#f79646 [3209]" strokeweight="2pt">
                <v:textbox>
                  <w:txbxContent>
                    <w:p w:rsidR="00B02478" w:rsidRDefault="008C23E3" w:rsidP="00B02478">
                      <w:pPr>
                        <w:jc w:val="center"/>
                      </w:pPr>
                      <w:r>
                        <w:t xml:space="preserve">Kan </w:t>
                      </w:r>
                      <w:r w:rsidR="00D6704B">
                        <w:t xml:space="preserve">noe av </w:t>
                      </w:r>
                      <w:r>
                        <w:t>dette hentes fra personalsystemet hvis kandidaten er stipendiat ved egen institusjon?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60354">
        <w:rPr>
          <w:rFonts w:ascii="Georgia" w:hAnsi="Georgi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B3647" wp14:editId="0DDDFABE">
                <wp:simplePos x="0" y="0"/>
                <wp:positionH relativeFrom="column">
                  <wp:posOffset>-375920</wp:posOffset>
                </wp:positionH>
                <wp:positionV relativeFrom="paragraph">
                  <wp:posOffset>24130</wp:posOffset>
                </wp:positionV>
                <wp:extent cx="6457950" cy="4162425"/>
                <wp:effectExtent l="0" t="0" r="19050" b="28575"/>
                <wp:wrapNone/>
                <wp:docPr id="16" name="Avrundet 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162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16" o:spid="_x0000_s1026" style="position:absolute;margin-left:-29.6pt;margin-top:1.9pt;width:508.5pt;height:3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" fillcolor="#95b3d7 [1940]" strokecolor="#243f60 [1604]" strokeweight="2pt">
                <v:fill opacity="16448f"/>
              </v:roundrect>
            </w:pict>
          </mc:Fallback>
        </mc:AlternateContent>
      </w:r>
    </w:p>
    <w:p w:rsidR="00B60354" w:rsidRPr="00160293" w:rsidRDefault="00B60354" w:rsidP="00B60354">
      <w:pPr>
        <w:rPr>
          <w:rFonts w:ascii="Georgia" w:hAnsi="Georgia"/>
          <w:sz w:val="24"/>
        </w:rPr>
      </w:pPr>
      <w:r w:rsidRPr="00642578">
        <w:rPr>
          <w:rStyle w:val="Overskrift1Tegn"/>
        </w:rPr>
        <w:t>Trinn 3: Finansiering og arbeidsforhold</w:t>
      </w:r>
      <w:r w:rsidRPr="00160293">
        <w:rPr>
          <w:rFonts w:ascii="Georgia" w:hAnsi="Georgia"/>
          <w:b/>
          <w:sz w:val="24"/>
        </w:rPr>
        <w:t xml:space="preserve"> </w:t>
      </w:r>
      <w:r w:rsidRPr="00160293">
        <w:rPr>
          <w:rFonts w:ascii="Georgia" w:hAnsi="Georgia"/>
          <w:sz w:val="24"/>
        </w:rPr>
        <w:br/>
      </w:r>
      <w:r>
        <w:rPr>
          <w:rFonts w:ascii="Georgia" w:hAnsi="Georgia"/>
          <w:sz w:val="24"/>
        </w:rPr>
        <w:t>I</w:t>
      </w:r>
      <w:r w:rsidRPr="00160293">
        <w:rPr>
          <w:rFonts w:ascii="Georgia" w:hAnsi="Georgia"/>
          <w:sz w:val="24"/>
        </w:rPr>
        <w:t xml:space="preserve"> Student samlebilde: Finansiering (fane)</w:t>
      </w:r>
    </w:p>
    <w:p w:rsidR="00B60354" w:rsidRPr="00160293" w:rsidRDefault="00B60354" w:rsidP="00B60354">
      <w:pPr>
        <w:pStyle w:val="Overskrift2"/>
      </w:pPr>
      <w:r w:rsidRPr="00160293">
        <w:t>Utfyllingsfelter:</w:t>
      </w:r>
    </w:p>
    <w:p w:rsidR="00B60354" w:rsidRPr="00E26C7C" w:rsidRDefault="00B60354" w:rsidP="00B60354">
      <w:pPr>
        <w:pStyle w:val="Listeavsnitt"/>
        <w:numPr>
          <w:ilvl w:val="0"/>
          <w:numId w:val="8"/>
        </w:numPr>
        <w:rPr>
          <w:rFonts w:ascii="Georgia" w:hAnsi="Georgia"/>
          <w:lang w:val="da-DK"/>
        </w:rPr>
      </w:pPr>
      <w:r w:rsidRPr="00E26C7C">
        <w:rPr>
          <w:rFonts w:ascii="Georgia" w:hAnsi="Georgia"/>
          <w:lang w:val="da-DK"/>
        </w:rPr>
        <w:t>Periode (dato fra–dato til)</w:t>
      </w:r>
    </w:p>
    <w:p w:rsidR="00B60354" w:rsidRPr="00160293" w:rsidRDefault="00B60354" w:rsidP="00B60354">
      <w:pPr>
        <w:pStyle w:val="Listeavsnitt"/>
        <w:numPr>
          <w:ilvl w:val="0"/>
          <w:numId w:val="8"/>
        </w:numPr>
        <w:rPr>
          <w:rFonts w:ascii="Georgia" w:hAnsi="Georgia"/>
        </w:rPr>
      </w:pPr>
      <w:r w:rsidRPr="00160293">
        <w:rPr>
          <w:rFonts w:ascii="Georgia" w:hAnsi="Georgia"/>
        </w:rPr>
        <w:t>Arbeidsgiver (FS-tabell)</w:t>
      </w:r>
    </w:p>
    <w:p w:rsidR="00B60354" w:rsidRPr="00160293" w:rsidRDefault="00B60354" w:rsidP="00B60354">
      <w:pPr>
        <w:pStyle w:val="Listeavsnitt"/>
        <w:numPr>
          <w:ilvl w:val="0"/>
          <w:numId w:val="8"/>
        </w:numPr>
        <w:rPr>
          <w:rFonts w:ascii="Georgia" w:hAnsi="Georgia"/>
        </w:rPr>
      </w:pPr>
      <w:r w:rsidRPr="00160293">
        <w:rPr>
          <w:rFonts w:ascii="Georgia" w:hAnsi="Georgia"/>
        </w:rPr>
        <w:t>Finansieringskilde (FS-tabell)</w:t>
      </w:r>
    </w:p>
    <w:p w:rsidR="00B60354" w:rsidRPr="00160293" w:rsidRDefault="00B60354" w:rsidP="00B60354">
      <w:pPr>
        <w:pStyle w:val="Listeavsnitt"/>
        <w:numPr>
          <w:ilvl w:val="0"/>
          <w:numId w:val="8"/>
        </w:numPr>
        <w:rPr>
          <w:rFonts w:ascii="Georgia" w:hAnsi="Georgia"/>
        </w:rPr>
      </w:pPr>
      <w:r w:rsidRPr="00160293">
        <w:rPr>
          <w:rFonts w:ascii="Georgia" w:hAnsi="Georgia"/>
        </w:rPr>
        <w:t>Finansieringstype (FS-tabell)</w:t>
      </w:r>
    </w:p>
    <w:p w:rsidR="00B60354" w:rsidRPr="00160293" w:rsidRDefault="00B60354" w:rsidP="00B60354">
      <w:pPr>
        <w:pStyle w:val="Listeavsnitt"/>
        <w:numPr>
          <w:ilvl w:val="0"/>
          <w:numId w:val="8"/>
        </w:numPr>
        <w:rPr>
          <w:rFonts w:ascii="Georgia" w:hAnsi="Georgia"/>
        </w:rPr>
      </w:pPr>
      <w:r w:rsidRPr="00160293">
        <w:rPr>
          <w:rFonts w:ascii="Georgia" w:hAnsi="Georgia"/>
        </w:rPr>
        <w:t>Stillingsprosent avsatt til ph.d. (nytt felt)</w:t>
      </w:r>
    </w:p>
    <w:p w:rsidR="00B60354" w:rsidRPr="00E26C7C" w:rsidRDefault="00B60354" w:rsidP="00B60354">
      <w:pPr>
        <w:pStyle w:val="Listeavsnitt"/>
        <w:numPr>
          <w:ilvl w:val="0"/>
          <w:numId w:val="8"/>
        </w:numPr>
        <w:rPr>
          <w:rFonts w:ascii="Georgia" w:hAnsi="Georgia"/>
          <w:lang w:val="nn-NO"/>
        </w:rPr>
      </w:pPr>
      <w:r w:rsidRPr="00E26C7C">
        <w:rPr>
          <w:rFonts w:ascii="Georgia" w:hAnsi="Georgia"/>
          <w:lang w:val="nn-NO"/>
        </w:rPr>
        <w:t xml:space="preserve">Pliktarbeid (for </w:t>
      </w:r>
      <w:proofErr w:type="spellStart"/>
      <w:r w:rsidRPr="00E26C7C">
        <w:rPr>
          <w:rFonts w:ascii="Georgia" w:hAnsi="Georgia"/>
          <w:lang w:val="nn-NO"/>
        </w:rPr>
        <w:t>stipendiater</w:t>
      </w:r>
      <w:proofErr w:type="spellEnd"/>
      <w:r w:rsidRPr="00E26C7C">
        <w:rPr>
          <w:rFonts w:ascii="Georgia" w:hAnsi="Georgia"/>
          <w:lang w:val="nn-NO"/>
        </w:rPr>
        <w:t>): Prosent (nytt felt) og Type (nytt felt)</w:t>
      </w:r>
    </w:p>
    <w:p w:rsidR="00B60354" w:rsidRPr="00160293" w:rsidRDefault="00B60354" w:rsidP="00B60354">
      <w:pPr>
        <w:pStyle w:val="Overskrift2"/>
      </w:pPr>
      <w:r w:rsidRPr="00160293">
        <w:t>Obligatoriske vedlegg for alle:</w:t>
      </w:r>
    </w:p>
    <w:p w:rsidR="00B60354" w:rsidRPr="00160293" w:rsidRDefault="00B60354" w:rsidP="00B60354">
      <w:pPr>
        <w:pStyle w:val="Listeavsnitt"/>
        <w:numPr>
          <w:ilvl w:val="0"/>
          <w:numId w:val="2"/>
        </w:numPr>
        <w:rPr>
          <w:rFonts w:ascii="Georgia" w:hAnsi="Georgia"/>
        </w:rPr>
      </w:pPr>
      <w:r w:rsidRPr="00160293">
        <w:rPr>
          <w:rFonts w:ascii="Georgia" w:hAnsi="Georgia"/>
        </w:rPr>
        <w:t>Arbeidsavtale</w:t>
      </w:r>
    </w:p>
    <w:p w:rsidR="00B60354" w:rsidRPr="00160293" w:rsidRDefault="00B60354" w:rsidP="00B60354">
      <w:pPr>
        <w:pStyle w:val="Overskrift2"/>
      </w:pPr>
      <w:r w:rsidRPr="00160293">
        <w:t>Andre aktuelle vedlegg:</w:t>
      </w:r>
    </w:p>
    <w:p w:rsidR="00B60354" w:rsidRPr="00160293" w:rsidRDefault="00B60354" w:rsidP="00B60354">
      <w:pPr>
        <w:pStyle w:val="Listeavsnitt"/>
        <w:numPr>
          <w:ilvl w:val="0"/>
          <w:numId w:val="2"/>
        </w:numPr>
        <w:rPr>
          <w:rFonts w:ascii="Georgia" w:hAnsi="Georgia"/>
        </w:rPr>
      </w:pPr>
      <w:r w:rsidRPr="00160293">
        <w:rPr>
          <w:rFonts w:ascii="Georgia" w:hAnsi="Georgia"/>
        </w:rPr>
        <w:t>Bekreftelse på finansiering (fra finansiør eller hovedveileder)</w:t>
      </w:r>
    </w:p>
    <w:p w:rsidR="00B60354" w:rsidRPr="00160293" w:rsidRDefault="00B60354" w:rsidP="00B60354">
      <w:pPr>
        <w:pStyle w:val="Listeavsnitt"/>
        <w:numPr>
          <w:ilvl w:val="0"/>
          <w:numId w:val="2"/>
        </w:numPr>
        <w:rPr>
          <w:rFonts w:ascii="Georgia" w:hAnsi="Georgia"/>
        </w:rPr>
      </w:pPr>
      <w:r w:rsidRPr="00160293">
        <w:rPr>
          <w:rFonts w:ascii="Georgia" w:hAnsi="Georgia"/>
        </w:rPr>
        <w:t>Plan for videre finansiering (dersom søker ikke har full finansiering ved opptak)</w:t>
      </w:r>
    </w:p>
    <w:p w:rsidR="00B60354" w:rsidRPr="00160293" w:rsidRDefault="00B60354" w:rsidP="00B60354">
      <w:pPr>
        <w:pStyle w:val="Listeavsnitt"/>
        <w:numPr>
          <w:ilvl w:val="0"/>
          <w:numId w:val="2"/>
        </w:numPr>
        <w:rPr>
          <w:rFonts w:ascii="Georgia" w:hAnsi="Georgia"/>
        </w:rPr>
      </w:pPr>
      <w:r w:rsidRPr="00160293">
        <w:rPr>
          <w:rFonts w:ascii="Georgia" w:hAnsi="Georgia"/>
        </w:rPr>
        <w:t>Bekreftelse på avsatt tid til ph.d. (dersom stillingen ikke er øremerket ph.d.)</w:t>
      </w:r>
    </w:p>
    <w:p w:rsidR="00B60354" w:rsidRPr="00160293" w:rsidRDefault="00B60354" w:rsidP="00B60354">
      <w:pPr>
        <w:pStyle w:val="Listeavsnitt"/>
        <w:rPr>
          <w:rFonts w:ascii="Georgia" w:hAnsi="Georgia"/>
        </w:rPr>
      </w:pPr>
      <w:r>
        <w:rPr>
          <w:rFonts w:ascii="Georgia" w:hAnsi="Georg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0F3A3B" wp14:editId="7A398A49">
                <wp:simplePos x="0" y="0"/>
                <wp:positionH relativeFrom="column">
                  <wp:posOffset>2110105</wp:posOffset>
                </wp:positionH>
                <wp:positionV relativeFrom="paragraph">
                  <wp:posOffset>214630</wp:posOffset>
                </wp:positionV>
                <wp:extent cx="1104900" cy="923925"/>
                <wp:effectExtent l="19050" t="0" r="19050" b="47625"/>
                <wp:wrapNone/>
                <wp:docPr id="17" name="Pil n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239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l ned 17" o:spid="_x0000_s1026" type="#_x0000_t67" style="position:absolute;margin-left:166.15pt;margin-top:16.9pt;width:87pt;height:7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" adj="10800" fillcolor="#4f81bd [3204]" strokecolor="#243f60 [1604]" strokeweight="2pt"/>
            </w:pict>
          </mc:Fallback>
        </mc:AlternateContent>
      </w:r>
    </w:p>
    <w:p w:rsidR="00B60354" w:rsidRDefault="00B60354" w:rsidP="00B60354">
      <w:pPr>
        <w:rPr>
          <w:rFonts w:ascii="Georgia" w:hAnsi="Georgia"/>
          <w:b/>
          <w:sz w:val="24"/>
        </w:rPr>
      </w:pPr>
    </w:p>
    <w:p w:rsidR="00B60354" w:rsidRDefault="00B60354" w:rsidP="00B6035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6A86BF" wp14:editId="68C01B29">
                <wp:simplePos x="0" y="0"/>
                <wp:positionH relativeFrom="column">
                  <wp:posOffset>-375920</wp:posOffset>
                </wp:positionH>
                <wp:positionV relativeFrom="paragraph">
                  <wp:posOffset>293370</wp:posOffset>
                </wp:positionV>
                <wp:extent cx="6515100" cy="3790950"/>
                <wp:effectExtent l="0" t="0" r="19050" b="19050"/>
                <wp:wrapNone/>
                <wp:docPr id="18" name="Avrundet 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790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354" w:rsidRDefault="00B60354" w:rsidP="00B60354">
                            <w:pPr>
                              <w:jc w:val="center"/>
                            </w:pPr>
                          </w:p>
                          <w:p w:rsidR="00B60354" w:rsidRDefault="00B60354" w:rsidP="00B60354">
                            <w:pPr>
                              <w:jc w:val="center"/>
                            </w:pPr>
                          </w:p>
                          <w:p w:rsidR="00B60354" w:rsidRDefault="00B60354" w:rsidP="00B60354">
                            <w:pPr>
                              <w:jc w:val="center"/>
                            </w:pPr>
                          </w:p>
                          <w:p w:rsidR="00B60354" w:rsidRDefault="00B60354" w:rsidP="00B60354">
                            <w:pPr>
                              <w:jc w:val="center"/>
                            </w:pPr>
                          </w:p>
                          <w:p w:rsidR="00B60354" w:rsidRDefault="00B60354" w:rsidP="00B603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18" o:spid="_x0000_s1035" style="position:absolute;margin-left:-29.6pt;margin-top:23.1pt;width:513pt;height:29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" fillcolor="#95b3d7 [1940]" strokecolor="#243f60 [1604]" strokeweight="2pt">
                <v:fill opacity="16448f"/>
                <v:textbox>
                  <w:txbxContent>
                    <w:p w:rsidR="00B60354" w:rsidRDefault="00B60354" w:rsidP="00B60354">
                      <w:pPr>
                        <w:jc w:val="center"/>
                      </w:pPr>
                    </w:p>
                    <w:p w:rsidR="00B60354" w:rsidRDefault="00B60354" w:rsidP="00B60354">
                      <w:pPr>
                        <w:jc w:val="center"/>
                      </w:pPr>
                    </w:p>
                    <w:p w:rsidR="00B60354" w:rsidRDefault="00B60354" w:rsidP="00B60354">
                      <w:pPr>
                        <w:jc w:val="center"/>
                      </w:pPr>
                    </w:p>
                    <w:p w:rsidR="00B60354" w:rsidRDefault="00B60354" w:rsidP="00B60354">
                      <w:pPr>
                        <w:jc w:val="center"/>
                      </w:pPr>
                    </w:p>
                    <w:p w:rsidR="00B60354" w:rsidRDefault="00B60354" w:rsidP="00B6035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60354" w:rsidRDefault="00B60354" w:rsidP="00B60354">
      <w:pPr>
        <w:rPr>
          <w:rFonts w:ascii="Georgia" w:hAnsi="Georgia"/>
          <w:b/>
          <w:sz w:val="24"/>
        </w:rPr>
      </w:pPr>
    </w:p>
    <w:p w:rsidR="00B60354" w:rsidRPr="00160293" w:rsidRDefault="00B60354" w:rsidP="00B60354">
      <w:pPr>
        <w:rPr>
          <w:rFonts w:ascii="Georgia" w:hAnsi="Georgia"/>
          <w:sz w:val="24"/>
        </w:rPr>
      </w:pPr>
      <w:r w:rsidRPr="00642578">
        <w:rPr>
          <w:rStyle w:val="Overskrift1Tegn"/>
        </w:rPr>
        <w:t>Trinn 4: Prosjekt</w:t>
      </w:r>
      <w:r w:rsidRPr="00160293">
        <w:rPr>
          <w:rFonts w:ascii="Georgia" w:hAnsi="Georgia"/>
          <w:b/>
          <w:sz w:val="24"/>
        </w:rPr>
        <w:t xml:space="preserve"> </w:t>
      </w:r>
      <w:r w:rsidRPr="00160293">
        <w:rPr>
          <w:rFonts w:ascii="Georgia" w:hAnsi="Georgia"/>
          <w:sz w:val="24"/>
        </w:rPr>
        <w:br/>
        <w:t xml:space="preserve">Fra Student samlebilde: </w:t>
      </w:r>
      <w:proofErr w:type="spellStart"/>
      <w:r w:rsidRPr="00160293">
        <w:rPr>
          <w:rFonts w:ascii="Georgia" w:hAnsi="Georgia"/>
          <w:sz w:val="24"/>
        </w:rPr>
        <w:t>SOppg</w:t>
      </w:r>
      <w:r>
        <w:rPr>
          <w:rFonts w:ascii="Georgia" w:hAnsi="Georgia"/>
          <w:sz w:val="24"/>
        </w:rPr>
        <w:t>ave</w:t>
      </w:r>
      <w:proofErr w:type="spellEnd"/>
      <w:r w:rsidRPr="00160293">
        <w:rPr>
          <w:rFonts w:ascii="Georgia" w:hAnsi="Georgia"/>
          <w:sz w:val="24"/>
        </w:rPr>
        <w:t xml:space="preserve"> (fane) og Fag (fane)</w:t>
      </w:r>
    </w:p>
    <w:p w:rsidR="00B60354" w:rsidRPr="00160293" w:rsidRDefault="00B60354" w:rsidP="00B60354">
      <w:pPr>
        <w:pStyle w:val="Overskrift2"/>
      </w:pPr>
      <w:r w:rsidRPr="00160293">
        <w:t>Utfyllingsfelter:</w:t>
      </w:r>
    </w:p>
    <w:p w:rsidR="00B60354" w:rsidRPr="00160293" w:rsidRDefault="00B60354" w:rsidP="00B60354">
      <w:pPr>
        <w:pStyle w:val="Listeavsnitt"/>
        <w:numPr>
          <w:ilvl w:val="0"/>
          <w:numId w:val="9"/>
        </w:numPr>
        <w:rPr>
          <w:rFonts w:ascii="Georgia" w:hAnsi="Georgia"/>
        </w:rPr>
      </w:pPr>
      <w:r w:rsidRPr="00160293">
        <w:rPr>
          <w:rFonts w:ascii="Georgia" w:hAnsi="Georgia"/>
        </w:rPr>
        <w:t>Arbeidstittel (fritekst)</w:t>
      </w:r>
    </w:p>
    <w:p w:rsidR="00B60354" w:rsidRPr="00160293" w:rsidRDefault="00B60354" w:rsidP="00B60354">
      <w:pPr>
        <w:pStyle w:val="Listeavsnitt"/>
        <w:numPr>
          <w:ilvl w:val="0"/>
          <w:numId w:val="9"/>
        </w:numPr>
        <w:rPr>
          <w:rFonts w:ascii="Georgia" w:hAnsi="Georgia"/>
        </w:rPr>
      </w:pPr>
      <w:r w:rsidRPr="00160293">
        <w:rPr>
          <w:rFonts w:ascii="Georgia" w:hAnsi="Georgia"/>
        </w:rPr>
        <w:t>Fagområde (FS-tabell)</w:t>
      </w:r>
    </w:p>
    <w:p w:rsidR="00B60354" w:rsidRPr="00160293" w:rsidRDefault="00B60354" w:rsidP="00B60354">
      <w:pPr>
        <w:pStyle w:val="Overskrift2"/>
      </w:pPr>
      <w:r w:rsidRPr="00160293">
        <w:t>Obligatoriske vedlegg for alle:</w:t>
      </w:r>
    </w:p>
    <w:p w:rsidR="00B60354" w:rsidRPr="00160293" w:rsidRDefault="00B60354" w:rsidP="00B60354">
      <w:pPr>
        <w:pStyle w:val="Listeavsnitt"/>
        <w:numPr>
          <w:ilvl w:val="0"/>
          <w:numId w:val="3"/>
        </w:numPr>
        <w:rPr>
          <w:rFonts w:ascii="Georgia" w:hAnsi="Georgia"/>
        </w:rPr>
      </w:pPr>
      <w:r w:rsidRPr="00160293">
        <w:rPr>
          <w:rFonts w:ascii="Georgia" w:hAnsi="Georgia"/>
        </w:rPr>
        <w:t>Prosjektbeskrivelse</w:t>
      </w:r>
    </w:p>
    <w:p w:rsidR="00B60354" w:rsidRDefault="00B60354" w:rsidP="00B60354">
      <w:pPr>
        <w:pStyle w:val="Listeavsnitt"/>
        <w:numPr>
          <w:ilvl w:val="0"/>
          <w:numId w:val="3"/>
        </w:numPr>
        <w:rPr>
          <w:rFonts w:ascii="Georgia" w:hAnsi="Georgia"/>
        </w:rPr>
      </w:pPr>
      <w:r w:rsidRPr="00160293">
        <w:rPr>
          <w:rFonts w:ascii="Georgia" w:hAnsi="Georgia"/>
        </w:rPr>
        <w:t>Plan for gjennomføring av prosjekt</w:t>
      </w:r>
    </w:p>
    <w:p w:rsidR="00B60354" w:rsidRPr="00160293" w:rsidRDefault="00B60354" w:rsidP="00B60354">
      <w:pPr>
        <w:pStyle w:val="Listeavsnitt"/>
        <w:numPr>
          <w:ilvl w:val="0"/>
          <w:numId w:val="3"/>
        </w:numPr>
        <w:rPr>
          <w:rFonts w:ascii="Georgia" w:hAnsi="Georgia"/>
        </w:rPr>
      </w:pPr>
      <w:r>
        <w:rPr>
          <w:rFonts w:ascii="Georgia" w:hAnsi="Georgia"/>
        </w:rPr>
        <w:t>Oversikt over planlagt opplæringsdel</w:t>
      </w:r>
    </w:p>
    <w:p w:rsidR="00B60354" w:rsidRPr="00160293" w:rsidRDefault="00B60354" w:rsidP="00B60354">
      <w:pPr>
        <w:pStyle w:val="Overskrift2"/>
      </w:pPr>
      <w:r w:rsidRPr="00160293">
        <w:t>Andre aktuelle vedlegg:</w:t>
      </w:r>
    </w:p>
    <w:p w:rsidR="00B60354" w:rsidRPr="00160293" w:rsidRDefault="00B60354" w:rsidP="00B60354">
      <w:pPr>
        <w:pStyle w:val="Listeavsnitt"/>
        <w:numPr>
          <w:ilvl w:val="0"/>
          <w:numId w:val="7"/>
        </w:numPr>
        <w:rPr>
          <w:rFonts w:ascii="Georgia" w:hAnsi="Georgia"/>
          <w:b/>
        </w:rPr>
      </w:pPr>
      <w:r w:rsidRPr="00160293">
        <w:rPr>
          <w:rFonts w:ascii="Georgia" w:hAnsi="Georgia"/>
        </w:rPr>
        <w:t>Forhåndsvurdering av prosjekt (der instituttet krever dette)</w:t>
      </w:r>
    </w:p>
    <w:p w:rsidR="00B60354" w:rsidRPr="00160293" w:rsidRDefault="00B60354" w:rsidP="00B60354">
      <w:pPr>
        <w:rPr>
          <w:rFonts w:ascii="Georgia" w:hAnsi="Georgia"/>
          <w:b/>
          <w:sz w:val="24"/>
        </w:rPr>
      </w:pPr>
    </w:p>
    <w:p w:rsidR="00B60354" w:rsidRDefault="00B60354" w:rsidP="00B6035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ECBAFB" wp14:editId="08CDE968">
                <wp:simplePos x="0" y="0"/>
                <wp:positionH relativeFrom="column">
                  <wp:posOffset>2224405</wp:posOffset>
                </wp:positionH>
                <wp:positionV relativeFrom="paragraph">
                  <wp:posOffset>179070</wp:posOffset>
                </wp:positionV>
                <wp:extent cx="1076325" cy="733425"/>
                <wp:effectExtent l="38100" t="0" r="9525" b="47625"/>
                <wp:wrapNone/>
                <wp:docPr id="19" name="Pil n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33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l ned 19" o:spid="_x0000_s1026" type="#_x0000_t67" style="position:absolute;margin-left:175.15pt;margin-top:14.1pt;width:84.75pt;height:5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" adj="10800" fillcolor="#4f81bd [3204]" strokecolor="#243f60 [1604]" strokeweight="2pt"/>
            </w:pict>
          </mc:Fallback>
        </mc:AlternateContent>
      </w:r>
      <w:r>
        <w:rPr>
          <w:rFonts w:ascii="Georgia" w:hAnsi="Georgia"/>
          <w:b/>
          <w:sz w:val="24"/>
        </w:rPr>
        <w:br/>
      </w:r>
    </w:p>
    <w:p w:rsidR="00B60354" w:rsidRDefault="008C23E3" w:rsidP="00B6035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8346FE" wp14:editId="3E476321">
                <wp:simplePos x="0" y="0"/>
                <wp:positionH relativeFrom="column">
                  <wp:posOffset>-223520</wp:posOffset>
                </wp:positionH>
                <wp:positionV relativeFrom="paragraph">
                  <wp:posOffset>26670</wp:posOffset>
                </wp:positionV>
                <wp:extent cx="6134100" cy="5105400"/>
                <wp:effectExtent l="0" t="0" r="19050" b="19050"/>
                <wp:wrapNone/>
                <wp:docPr id="20" name="Avrundet 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105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vrundet rektangel 20" o:spid="_x0000_s1026" style="position:absolute;margin-left:-17.6pt;margin-top:2.1pt;width:483pt;height:40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" fillcolor="#95b3d7 [1940]" strokecolor="#243f60 [1604]" strokeweight="2pt">
                <v:fill opacity="16448f"/>
              </v:roundrect>
            </w:pict>
          </mc:Fallback>
        </mc:AlternateContent>
      </w:r>
    </w:p>
    <w:p w:rsidR="00B60354" w:rsidRPr="00160293" w:rsidRDefault="00B60354" w:rsidP="00B60354">
      <w:pPr>
        <w:rPr>
          <w:rFonts w:ascii="Georgia" w:hAnsi="Georgia"/>
          <w:sz w:val="24"/>
        </w:rPr>
      </w:pPr>
      <w:r w:rsidRPr="007824DD">
        <w:rPr>
          <w:rStyle w:val="Overskrift1Tegn"/>
        </w:rPr>
        <w:t>Trinn 6: Veiledning</w:t>
      </w:r>
      <w:r w:rsidRPr="00160293">
        <w:rPr>
          <w:rFonts w:ascii="Georgia" w:hAnsi="Georgia"/>
          <w:b/>
          <w:sz w:val="24"/>
        </w:rPr>
        <w:t xml:space="preserve"> </w:t>
      </w:r>
      <w:r w:rsidRPr="00160293">
        <w:rPr>
          <w:rFonts w:ascii="Georgia" w:hAnsi="Georgia"/>
          <w:sz w:val="24"/>
        </w:rPr>
        <w:br/>
        <w:t>Fra Student samlebilde: Veiledning (fane)</w:t>
      </w:r>
    </w:p>
    <w:p w:rsidR="00B60354" w:rsidRPr="00160293" w:rsidRDefault="00B60354" w:rsidP="00B60354">
      <w:pPr>
        <w:pStyle w:val="Overskrift2"/>
      </w:pPr>
      <w:r w:rsidRPr="00160293">
        <w:t xml:space="preserve">Utfyllingsfelter: </w:t>
      </w:r>
    </w:p>
    <w:p w:rsidR="00B60354" w:rsidRPr="00160293" w:rsidRDefault="00B60354" w:rsidP="00B60354">
      <w:pPr>
        <w:pStyle w:val="Listeavsnitt"/>
        <w:numPr>
          <w:ilvl w:val="0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Intern hovedveileder (J/N)</w:t>
      </w:r>
    </w:p>
    <w:p w:rsidR="00B60354" w:rsidRPr="00160293" w:rsidRDefault="00B60354" w:rsidP="00B60354">
      <w:pPr>
        <w:pStyle w:val="Listeavsnitt"/>
        <w:numPr>
          <w:ilvl w:val="1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Ved N: Begrunnelse for ekstern hovedveileder (fritekst)</w:t>
      </w:r>
    </w:p>
    <w:p w:rsidR="00B60354" w:rsidRPr="00160293" w:rsidRDefault="00B60354" w:rsidP="00B60354">
      <w:pPr>
        <w:pStyle w:val="Listeavsnitt"/>
        <w:numPr>
          <w:ilvl w:val="0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Veilederkategori (Hovedveileder/</w:t>
      </w:r>
      <w:proofErr w:type="spellStart"/>
      <w:r w:rsidRPr="00160293">
        <w:rPr>
          <w:rFonts w:ascii="Georgia" w:hAnsi="Georgia"/>
        </w:rPr>
        <w:t>medveileder</w:t>
      </w:r>
      <w:proofErr w:type="spellEnd"/>
      <w:r w:rsidRPr="00160293">
        <w:rPr>
          <w:rFonts w:ascii="Georgia" w:hAnsi="Georgia"/>
        </w:rPr>
        <w:t>)</w:t>
      </w:r>
    </w:p>
    <w:p w:rsidR="00B60354" w:rsidRPr="00160293" w:rsidRDefault="00B60354" w:rsidP="00B60354">
      <w:pPr>
        <w:pStyle w:val="Listeavsnitt"/>
        <w:numPr>
          <w:ilvl w:val="0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Internstatus (intern/ekstern)</w:t>
      </w:r>
    </w:p>
    <w:p w:rsidR="00B60354" w:rsidRPr="00160293" w:rsidRDefault="00B60354" w:rsidP="00B60354">
      <w:pPr>
        <w:pStyle w:val="Listeavsnitt"/>
        <w:numPr>
          <w:ilvl w:val="1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Internstatus = intern: Søkes opp i fagpersontabell i FS</w:t>
      </w:r>
    </w:p>
    <w:p w:rsidR="00B60354" w:rsidRPr="00160293" w:rsidRDefault="008C23E3" w:rsidP="00B60354">
      <w:pPr>
        <w:pStyle w:val="Listeavsnitt"/>
        <w:numPr>
          <w:ilvl w:val="1"/>
          <w:numId w:val="4"/>
        </w:numPr>
        <w:rPr>
          <w:rFonts w:ascii="Georgia" w:hAnsi="Georgia"/>
        </w:rPr>
      </w:pPr>
      <w:r>
        <w:rPr>
          <w:rFonts w:ascii="Georgia" w:hAnsi="Georg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17145</wp:posOffset>
                </wp:positionV>
                <wp:extent cx="2438400" cy="1428750"/>
                <wp:effectExtent l="400050" t="0" r="19050" b="95250"/>
                <wp:wrapNone/>
                <wp:docPr id="26" name="Bildeforklaring med linj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428750"/>
                        </a:xfrm>
                        <a:prstGeom prst="borderCallout1">
                          <a:avLst>
                            <a:gd name="adj1" fmla="val 3417"/>
                            <a:gd name="adj2" fmla="val -4427"/>
                            <a:gd name="adj3" fmla="val 105833"/>
                            <a:gd name="adj4" fmla="val -160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3E3" w:rsidRDefault="008C23E3" w:rsidP="008C23E3">
                            <w:pPr>
                              <w:jc w:val="center"/>
                            </w:pPr>
                            <w:r>
                              <w:t>Kan dette hentes fra fagpersontabellen på bakgrunn av personnummer - i alle fall for interne veiledere?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ildeforklaring med linje 1 26" o:spid="_x0000_s1036" type="#_x0000_t47" style="position:absolute;left:0;text-align:left;margin-left:304.15pt;margin-top:1.35pt;width:192pt;height:11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" adj="-3470,22860,-956,738" fillcolor="white [3201]" strokecolor="#f79646 [3209]" strokeweight="2pt">
                <v:textbox>
                  <w:txbxContent>
                    <w:p w:rsidR="008C23E3" w:rsidRDefault="008C23E3" w:rsidP="008C23E3">
                      <w:pPr>
                        <w:jc w:val="center"/>
                      </w:pPr>
                      <w:r>
                        <w:t>Kan dette hentes fra fagpersontabellen på bakgrunn av personnummer - i alle fall for interne veiledere?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60354" w:rsidRPr="00160293">
        <w:rPr>
          <w:rFonts w:ascii="Georgia" w:hAnsi="Georgia"/>
        </w:rPr>
        <w:t xml:space="preserve">Internstatus = ekstern: 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Etternavn, Fornavn (fritekst)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Kjønn (M/K)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Født (Dato)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Sted (FS-tabell)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Stillingstittel (fritekst)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Adresse (fritekst)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Telefonnummer (fritekst)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Epost (fritekst)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  <w:b/>
        </w:rPr>
        <w:t>Opplastingsfelt</w:t>
      </w:r>
      <w:r>
        <w:rPr>
          <w:rFonts w:ascii="Georgia" w:hAnsi="Georgia"/>
        </w:rPr>
        <w:t xml:space="preserve"> for</w:t>
      </w:r>
      <w:r w:rsidRPr="00160293">
        <w:rPr>
          <w:rFonts w:ascii="Georgia" w:hAnsi="Georgia"/>
        </w:rPr>
        <w:t xml:space="preserve"> </w:t>
      </w:r>
      <w:r>
        <w:rPr>
          <w:rFonts w:ascii="Georgia" w:hAnsi="Georgia"/>
        </w:rPr>
        <w:t>veileder</w:t>
      </w:r>
      <w:r w:rsidRPr="00160293">
        <w:rPr>
          <w:rFonts w:ascii="Georgia" w:hAnsi="Georgia"/>
        </w:rPr>
        <w:t xml:space="preserve">avtale </w:t>
      </w:r>
    </w:p>
    <w:p w:rsidR="00B60354" w:rsidRPr="00160293" w:rsidRDefault="00B60354" w:rsidP="00B60354">
      <w:pPr>
        <w:ind w:firstLine="708"/>
        <w:rPr>
          <w:rFonts w:ascii="Georgia" w:hAnsi="Georgia"/>
          <w:i/>
          <w:lang w:val="nn-NO"/>
        </w:rPr>
      </w:pPr>
      <w:r w:rsidRPr="00160293">
        <w:rPr>
          <w:rFonts w:ascii="Georgia" w:hAnsi="Georgia"/>
          <w:i/>
          <w:lang w:val="nn-NO"/>
        </w:rPr>
        <w:t xml:space="preserve">+ Legg til rad for å kunne registrere </w:t>
      </w:r>
      <w:proofErr w:type="spellStart"/>
      <w:r w:rsidRPr="00160293">
        <w:rPr>
          <w:rFonts w:ascii="Georgia" w:hAnsi="Georgia"/>
          <w:i/>
          <w:lang w:val="nn-NO"/>
        </w:rPr>
        <w:t>flere</w:t>
      </w:r>
      <w:proofErr w:type="spellEnd"/>
      <w:r w:rsidRPr="00160293">
        <w:rPr>
          <w:rFonts w:ascii="Georgia" w:hAnsi="Georgia"/>
          <w:i/>
          <w:lang w:val="nn-NO"/>
        </w:rPr>
        <w:t xml:space="preserve"> </w:t>
      </w:r>
      <w:proofErr w:type="spellStart"/>
      <w:r w:rsidRPr="00160293">
        <w:rPr>
          <w:rFonts w:ascii="Georgia" w:hAnsi="Georgia"/>
          <w:i/>
          <w:lang w:val="nn-NO"/>
        </w:rPr>
        <w:t>veiledere</w:t>
      </w:r>
      <w:proofErr w:type="spellEnd"/>
    </w:p>
    <w:p w:rsidR="00B60354" w:rsidRPr="00160293" w:rsidRDefault="00B60354" w:rsidP="00B60354">
      <w:pPr>
        <w:pStyle w:val="Overskrift2"/>
        <w:rPr>
          <w:lang w:val="nn-NO"/>
        </w:rPr>
      </w:pPr>
      <w:r w:rsidRPr="00160293">
        <w:rPr>
          <w:lang w:val="nn-NO"/>
        </w:rPr>
        <w:t xml:space="preserve">Obligatoriske vedlegg for alle: </w:t>
      </w:r>
    </w:p>
    <w:p w:rsidR="00B60354" w:rsidRPr="00160293" w:rsidRDefault="00B60354" w:rsidP="00B60354">
      <w:pPr>
        <w:pStyle w:val="Listeavsnitt"/>
        <w:numPr>
          <w:ilvl w:val="0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Egen veilederavtale for samtlige veiledere</w:t>
      </w:r>
    </w:p>
    <w:p w:rsidR="00B60354" w:rsidRPr="00160293" w:rsidRDefault="00B60354" w:rsidP="00B60354">
      <w:pPr>
        <w:rPr>
          <w:rFonts w:ascii="Georgia" w:hAnsi="Georgia"/>
          <w:b/>
        </w:rPr>
      </w:pPr>
      <w:r>
        <w:rPr>
          <w:rFonts w:ascii="Georgia" w:hAnsi="Georgi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7E89DA" wp14:editId="517B3979">
                <wp:simplePos x="0" y="0"/>
                <wp:positionH relativeFrom="column">
                  <wp:posOffset>2100580</wp:posOffset>
                </wp:positionH>
                <wp:positionV relativeFrom="paragraph">
                  <wp:posOffset>116205</wp:posOffset>
                </wp:positionV>
                <wp:extent cx="1209675" cy="800100"/>
                <wp:effectExtent l="38100" t="0" r="9525" b="38100"/>
                <wp:wrapNone/>
                <wp:docPr id="21" name="Pil n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l ned 21" o:spid="_x0000_s1026" type="#_x0000_t67" style="position:absolute;margin-left:165.4pt;margin-top:9.15pt;width:95.25pt;height:6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" adj="10800" fillcolor="#4f81bd [3204]" strokecolor="#243f60 [1604]" strokeweight="2pt"/>
            </w:pict>
          </mc:Fallback>
        </mc:AlternateContent>
      </w:r>
    </w:p>
    <w:p w:rsidR="00B60354" w:rsidRDefault="00B60354" w:rsidP="00B60354">
      <w:pPr>
        <w:rPr>
          <w:rFonts w:ascii="Georgia" w:hAnsi="Georgia"/>
          <w:b/>
          <w:sz w:val="24"/>
        </w:rPr>
      </w:pPr>
    </w:p>
    <w:p w:rsidR="00B60354" w:rsidRDefault="00B60354" w:rsidP="00B6035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F678F7" wp14:editId="258B7280">
                <wp:simplePos x="0" y="0"/>
                <wp:positionH relativeFrom="column">
                  <wp:posOffset>-223520</wp:posOffset>
                </wp:positionH>
                <wp:positionV relativeFrom="paragraph">
                  <wp:posOffset>43180</wp:posOffset>
                </wp:positionV>
                <wp:extent cx="6143625" cy="3581400"/>
                <wp:effectExtent l="0" t="0" r="28575" b="19050"/>
                <wp:wrapNone/>
                <wp:docPr id="22" name="Avrundet 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581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vrundet rektangel 22" o:spid="_x0000_s1026" style="position:absolute;margin-left:-17.6pt;margin-top:3.4pt;width:483.75pt;height:28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" fillcolor="#95b3d7 [1940]" strokecolor="#243f60 [1604]" strokeweight="2pt">
                <v:fill opacity="16448f"/>
              </v:roundrect>
            </w:pict>
          </mc:Fallback>
        </mc:AlternateContent>
      </w:r>
    </w:p>
    <w:p w:rsidR="00B60354" w:rsidRPr="00160293" w:rsidRDefault="00B60354" w:rsidP="00B60354">
      <w:pPr>
        <w:rPr>
          <w:rFonts w:ascii="Georgia" w:hAnsi="Georgia"/>
          <w:b/>
          <w:sz w:val="24"/>
        </w:rPr>
      </w:pPr>
      <w:r w:rsidRPr="007824DD">
        <w:rPr>
          <w:rStyle w:val="Overskrift1Tegn"/>
        </w:rPr>
        <w:t>Trinn 7: Godkjenninger</w:t>
      </w:r>
      <w:r w:rsidRPr="00160293">
        <w:rPr>
          <w:rFonts w:ascii="Georgia" w:hAnsi="Georgia"/>
          <w:b/>
          <w:sz w:val="24"/>
        </w:rPr>
        <w:t xml:space="preserve"> </w:t>
      </w:r>
      <w:r w:rsidRPr="00160293">
        <w:rPr>
          <w:rFonts w:ascii="Georgia" w:hAnsi="Georgia"/>
          <w:b/>
          <w:sz w:val="24"/>
        </w:rPr>
        <w:br/>
      </w:r>
      <w:r w:rsidRPr="00160293">
        <w:rPr>
          <w:rFonts w:ascii="Georgia" w:hAnsi="Georgia"/>
          <w:sz w:val="24"/>
        </w:rPr>
        <w:t>Fra Student samlebilde: Godkjenninger (ny fane som ikke eksisterer ikke i dag)</w:t>
      </w:r>
    </w:p>
    <w:p w:rsidR="00B60354" w:rsidRPr="00160293" w:rsidRDefault="00B60354" w:rsidP="00B60354">
      <w:pPr>
        <w:pStyle w:val="Overskrift2"/>
      </w:pPr>
      <w:r w:rsidRPr="00160293">
        <w:t>Utfyllingsfelter:</w:t>
      </w:r>
    </w:p>
    <w:p w:rsidR="00B60354" w:rsidRPr="00160293" w:rsidRDefault="00B60354" w:rsidP="00B60354">
      <w:pPr>
        <w:pStyle w:val="Listeavsnitt"/>
        <w:numPr>
          <w:ilvl w:val="0"/>
          <w:numId w:val="4"/>
        </w:numPr>
        <w:rPr>
          <w:rFonts w:ascii="Georgia" w:hAnsi="Georgia"/>
          <w:b/>
        </w:rPr>
      </w:pPr>
      <w:r w:rsidRPr="00160293">
        <w:rPr>
          <w:rFonts w:ascii="Georgia" w:hAnsi="Georgia"/>
        </w:rPr>
        <w:t>Prosjektet krever godkjenning (J/N)</w:t>
      </w:r>
    </w:p>
    <w:p w:rsidR="00B60354" w:rsidRPr="00160293" w:rsidRDefault="00B60354" w:rsidP="00B60354">
      <w:pPr>
        <w:pStyle w:val="Listeavsnitt"/>
        <w:numPr>
          <w:ilvl w:val="1"/>
          <w:numId w:val="4"/>
        </w:numPr>
        <w:rPr>
          <w:rFonts w:ascii="Georgia" w:hAnsi="Georgia"/>
          <w:b/>
        </w:rPr>
      </w:pPr>
      <w:r w:rsidRPr="00160293">
        <w:rPr>
          <w:rFonts w:ascii="Georgia" w:hAnsi="Georgia"/>
        </w:rPr>
        <w:t>Ved J: Godkjenningsinstans (FS-tabell eller fritekst)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</w:rPr>
        <w:t>Referansenummer (fritekst)</w:t>
      </w:r>
    </w:p>
    <w:p w:rsidR="00B60354" w:rsidRPr="00160293" w:rsidRDefault="00B60354" w:rsidP="00B60354">
      <w:pPr>
        <w:pStyle w:val="Listeavsnitt"/>
        <w:numPr>
          <w:ilvl w:val="2"/>
          <w:numId w:val="4"/>
        </w:numPr>
        <w:rPr>
          <w:rFonts w:ascii="Georgia" w:hAnsi="Georgia"/>
        </w:rPr>
      </w:pPr>
      <w:r w:rsidRPr="00160293">
        <w:rPr>
          <w:rFonts w:ascii="Georgia" w:hAnsi="Georgia"/>
          <w:b/>
        </w:rPr>
        <w:t>Opplastningsfelt</w:t>
      </w:r>
      <w:r w:rsidRPr="00160293">
        <w:rPr>
          <w:rFonts w:ascii="Georgia" w:hAnsi="Georgia"/>
        </w:rPr>
        <w:t xml:space="preserve"> for dokumentasjon</w:t>
      </w:r>
    </w:p>
    <w:p w:rsidR="00B60354" w:rsidRPr="00160293" w:rsidRDefault="00B60354" w:rsidP="00B60354">
      <w:pPr>
        <w:ind w:left="1092" w:firstLine="708"/>
        <w:rPr>
          <w:rFonts w:ascii="Georgia" w:hAnsi="Georgia"/>
          <w:i/>
        </w:rPr>
      </w:pPr>
      <w:r w:rsidRPr="00160293">
        <w:rPr>
          <w:rFonts w:ascii="Georgia" w:hAnsi="Georgia"/>
          <w:i/>
        </w:rPr>
        <w:t>+ Legg til rad for å kunne registrere flere godkjenninger</w:t>
      </w:r>
    </w:p>
    <w:p w:rsidR="00B60354" w:rsidRPr="00160293" w:rsidRDefault="00B60354" w:rsidP="00B60354">
      <w:pPr>
        <w:pStyle w:val="Listeavsnitt"/>
        <w:numPr>
          <w:ilvl w:val="1"/>
          <w:numId w:val="4"/>
        </w:numPr>
        <w:rPr>
          <w:rFonts w:ascii="Georgia" w:hAnsi="Georgia"/>
          <w:b/>
        </w:rPr>
      </w:pPr>
      <w:r w:rsidRPr="00160293">
        <w:rPr>
          <w:rFonts w:ascii="Georgia" w:hAnsi="Georgia"/>
        </w:rPr>
        <w:t>Ved N: Begrunnelse for hvorfor prosjektet ikke krever godkjenning</w:t>
      </w:r>
    </w:p>
    <w:p w:rsidR="00B60354" w:rsidRPr="00E26C7C" w:rsidRDefault="00B60354" w:rsidP="00B60354">
      <w:pPr>
        <w:pStyle w:val="Overskrift2"/>
        <w:rPr>
          <w:lang w:val="nn-NO"/>
        </w:rPr>
      </w:pPr>
      <w:r w:rsidRPr="00E26C7C">
        <w:rPr>
          <w:lang w:val="nn-NO"/>
        </w:rPr>
        <w:t xml:space="preserve">Obligatoriske vedlegg ved prosjekt som </w:t>
      </w:r>
      <w:proofErr w:type="spellStart"/>
      <w:r w:rsidRPr="00E26C7C">
        <w:rPr>
          <w:lang w:val="nn-NO"/>
        </w:rPr>
        <w:t>krever</w:t>
      </w:r>
      <w:proofErr w:type="spellEnd"/>
      <w:r w:rsidRPr="00E26C7C">
        <w:rPr>
          <w:lang w:val="nn-NO"/>
        </w:rPr>
        <w:t xml:space="preserve"> godkjenning:</w:t>
      </w:r>
    </w:p>
    <w:p w:rsidR="00B60354" w:rsidRPr="00160293" w:rsidRDefault="00B60354" w:rsidP="00B60354">
      <w:pPr>
        <w:pStyle w:val="Listeavsnitt"/>
        <w:numPr>
          <w:ilvl w:val="0"/>
          <w:numId w:val="6"/>
        </w:numPr>
        <w:rPr>
          <w:rFonts w:ascii="Georgia" w:hAnsi="Georgia"/>
          <w:b/>
        </w:rPr>
      </w:pPr>
      <w:r w:rsidRPr="00160293">
        <w:rPr>
          <w:rFonts w:ascii="Georgia" w:hAnsi="Georgia"/>
        </w:rPr>
        <w:t>Dokumentasjon på godkjenning (vedtaksbrev e.l.) der denne ikke er offentlig tilgjengelig</w:t>
      </w:r>
    </w:p>
    <w:p w:rsidR="00B60354" w:rsidRDefault="008C23E3" w:rsidP="00B60354">
      <w:pPr>
        <w:rPr>
          <w:rFonts w:ascii="Georgia" w:hAnsi="Georgia"/>
          <w:b/>
          <w:sz w:val="24"/>
        </w:rPr>
      </w:pPr>
      <w:r>
        <w:rPr>
          <w:rFonts w:ascii="Georgia" w:hAnsi="Georgi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AE9AF1" wp14:editId="5E7AFCB8">
                <wp:simplePos x="0" y="0"/>
                <wp:positionH relativeFrom="column">
                  <wp:posOffset>2614930</wp:posOffset>
                </wp:positionH>
                <wp:positionV relativeFrom="paragraph">
                  <wp:posOffset>90170</wp:posOffset>
                </wp:positionV>
                <wp:extent cx="838200" cy="847725"/>
                <wp:effectExtent l="19050" t="0" r="19050" b="47625"/>
                <wp:wrapNone/>
                <wp:docPr id="23" name="Pil n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il ned 23" o:spid="_x0000_s1026" type="#_x0000_t67" style="position:absolute;margin-left:205.9pt;margin-top:7.1pt;width:66pt;height:6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" adj="10921" fillcolor="#4f81bd [3204]" strokecolor="#243f60 [1604]" strokeweight="2pt"/>
            </w:pict>
          </mc:Fallback>
        </mc:AlternateContent>
      </w:r>
    </w:p>
    <w:p w:rsidR="00B60354" w:rsidRDefault="00B60354" w:rsidP="00B60354">
      <w:pPr>
        <w:pStyle w:val="Overskrift1"/>
      </w:pPr>
    </w:p>
    <w:p w:rsidR="00B02478" w:rsidRDefault="00B02478">
      <w:r w:rsidRPr="00B02478"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92A602" wp14:editId="3FF762F5">
                <wp:simplePos x="0" y="0"/>
                <wp:positionH relativeFrom="column">
                  <wp:posOffset>214630</wp:posOffset>
                </wp:positionH>
                <wp:positionV relativeFrom="paragraph">
                  <wp:posOffset>193675</wp:posOffset>
                </wp:positionV>
                <wp:extent cx="1828800" cy="1419225"/>
                <wp:effectExtent l="0" t="0" r="0" b="9525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2478" w:rsidRPr="00B02478" w:rsidRDefault="00B02478" w:rsidP="00B02478">
                            <w:pPr>
                              <w:jc w:val="center"/>
                              <w:rPr>
                                <w:rStyle w:val="Sterk"/>
                              </w:rPr>
                            </w:pPr>
                            <w:r w:rsidRPr="00B02478">
                              <w:rPr>
                                <w:rFonts w:ascii="Georgia" w:hAnsi="Georgia"/>
                                <w:b/>
                                <w:color w:val="F79646" w:themeColor="accent6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Opplasting av søknad fullført.</w:t>
                            </w:r>
                            <w:r w:rsidRPr="00B02478">
                              <w:rPr>
                                <w:rFonts w:ascii="Georgia" w:hAnsi="Georgia"/>
                                <w:b/>
                                <w:color w:val="F79646" w:themeColor="accent6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FEFD" w:themeColor="accent6" w:themeTint="02"/>
                                <w:spacing w:val="10"/>
                                <w:sz w:val="24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02478">
                              <w:rPr>
                                <w:rStyle w:val="Sterk"/>
                              </w:rPr>
                              <w:t xml:space="preserve">En kvittering vil bli sendt til e-postadressen du har oppgitt. </w:t>
                            </w:r>
                            <w:r w:rsidRPr="00B02478">
                              <w:rPr>
                                <w:rStyle w:val="Sterk"/>
                              </w:rPr>
                              <w:br/>
                              <w:t xml:space="preserve">Fakultet vil behandle søknaden din i løpet av </w:t>
                            </w:r>
                            <w:r>
                              <w:rPr>
                                <w:rStyle w:val="Sterk"/>
                              </w:rPr>
                              <w:t>[</w:t>
                            </w:r>
                            <w:r w:rsidRPr="00B02478">
                              <w:rPr>
                                <w:rStyle w:val="Sterk"/>
                              </w:rPr>
                              <w:t>…</w:t>
                            </w:r>
                            <w:r>
                              <w:rPr>
                                <w:rStyle w:val="Sterk"/>
                              </w:rPr>
                              <w:t>]</w:t>
                            </w:r>
                            <w:r w:rsidRPr="00B02478">
                              <w:rPr>
                                <w:rStyle w:val="Sterk"/>
                              </w:rPr>
                              <w:t xml:space="preserve"> </w:t>
                            </w:r>
                          </w:p>
                          <w:p w:rsidR="00B02478" w:rsidRPr="00B60354" w:rsidRDefault="00B02478" w:rsidP="00B0247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EFD" w:themeColor="accent6" w:themeTint="02"/>
                                <w:spacing w:val="10"/>
                                <w:sz w:val="24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478">
                              <w:rPr>
                                <w:rStyle w:val="Sterk"/>
                              </w:rPr>
                              <w:t>Vær oppmerksom på at søknaden vil bli returnert dersom nødvendig informasjon eller dokumentasjon mangler.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4" o:spid="_x0000_s1037" type="#_x0000_t202" style="position:absolute;margin-left:16.9pt;margin-top:15.25pt;width:2in;height:111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" filled="f" stroked="f">
                <v:textbox>
                  <w:txbxContent>
                    <w:p w:rsidR="00B02478" w:rsidRPr="00B02478" w:rsidRDefault="00B02478" w:rsidP="00B02478">
                      <w:pPr>
                        <w:jc w:val="center"/>
                        <w:rPr>
                          <w:rStyle w:val="Sterk"/>
                        </w:rPr>
                      </w:pPr>
                      <w:r w:rsidRPr="00B02478">
                        <w:rPr>
                          <w:rFonts w:ascii="Georgia" w:hAnsi="Georgia"/>
                          <w:b/>
                          <w:color w:val="F79646" w:themeColor="accent6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Opplasting av søknad fullført.</w:t>
                      </w:r>
                      <w:r w:rsidRPr="00B02478">
                        <w:rPr>
                          <w:rFonts w:ascii="Georgia" w:hAnsi="Georgia"/>
                          <w:b/>
                          <w:color w:val="F79646" w:themeColor="accent6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FFFEFD" w:themeColor="accent6" w:themeTint="02"/>
                          <w:spacing w:val="10"/>
                          <w:sz w:val="24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02478">
                        <w:rPr>
                          <w:rStyle w:val="Sterk"/>
                        </w:rPr>
                        <w:t xml:space="preserve">En kvittering vil bli sendt til e-postadressen du har oppgitt. </w:t>
                      </w:r>
                      <w:r w:rsidRPr="00B02478">
                        <w:rPr>
                          <w:rStyle w:val="Sterk"/>
                        </w:rPr>
                        <w:br/>
                        <w:t xml:space="preserve">Fakultet vil behandle søknaden din i løpet av </w:t>
                      </w:r>
                      <w:r>
                        <w:rPr>
                          <w:rStyle w:val="Sterk"/>
                        </w:rPr>
                        <w:t>[</w:t>
                      </w:r>
                      <w:r w:rsidRPr="00B02478">
                        <w:rPr>
                          <w:rStyle w:val="Sterk"/>
                        </w:rPr>
                        <w:t>…</w:t>
                      </w:r>
                      <w:r>
                        <w:rPr>
                          <w:rStyle w:val="Sterk"/>
                        </w:rPr>
                        <w:t>]</w:t>
                      </w:r>
                      <w:r w:rsidRPr="00B02478">
                        <w:rPr>
                          <w:rStyle w:val="Sterk"/>
                        </w:rPr>
                        <w:t xml:space="preserve"> </w:t>
                      </w:r>
                    </w:p>
                    <w:p w:rsidR="00B02478" w:rsidRPr="00B60354" w:rsidRDefault="00B02478" w:rsidP="00B02478">
                      <w:pPr>
                        <w:jc w:val="center"/>
                        <w:rPr>
                          <w:rFonts w:ascii="Georgia" w:hAnsi="Georgia"/>
                          <w:b/>
                          <w:color w:val="FFFEFD" w:themeColor="accent6" w:themeTint="02"/>
                          <w:spacing w:val="10"/>
                          <w:sz w:val="24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2478">
                        <w:rPr>
                          <w:rStyle w:val="Sterk"/>
                        </w:rPr>
                        <w:t>Vær oppmerksom på at søknaden vil bli returnert dersom nødvendig informasjon eller dokumentasjon mangler.</w:t>
                      </w:r>
                    </w:p>
                  </w:txbxContent>
                </v:textbox>
              </v:shape>
            </w:pict>
          </mc:Fallback>
        </mc:AlternateContent>
      </w:r>
    </w:p>
    <w:p w:rsidR="00B02478" w:rsidRDefault="00B02478"/>
    <w:p w:rsidR="00B02478" w:rsidRDefault="00B02478"/>
    <w:p w:rsidR="00B02478" w:rsidRDefault="00B02478"/>
    <w:p w:rsidR="00B02478" w:rsidRDefault="00B02478"/>
    <w:p w:rsidR="00BF06E9" w:rsidRDefault="00936260">
      <w:r>
        <w:br/>
      </w:r>
    </w:p>
    <w:p w:rsidR="00B8760D" w:rsidRDefault="00B8760D">
      <w:r>
        <w:br/>
      </w:r>
      <w:r w:rsidR="00F57DF5">
        <w:t xml:space="preserve">Søker skal fylle ut alle felter og laste opp alle relevante dokumenter før </w:t>
      </w:r>
      <w:proofErr w:type="spellStart"/>
      <w:r w:rsidR="00F57DF5">
        <w:t>hn</w:t>
      </w:r>
      <w:proofErr w:type="spellEnd"/>
      <w:r w:rsidR="00F57DF5">
        <w:t xml:space="preserve"> får levere søknad.</w:t>
      </w:r>
      <w:r w:rsidR="00F57DF5">
        <w:br/>
        <w:t xml:space="preserve">Administrasjonene går igjennom søknad og vurderer om den er komplett. </w:t>
      </w:r>
      <w:r w:rsidR="008C23E3">
        <w:br/>
        <w:t>Dokumenter bør kunne markeres som godkjent eller ikke godkjent. Hvis ett eller flere</w:t>
      </w:r>
      <w:r w:rsidR="00117277">
        <w:t xml:space="preserve"> dokumenter ikke kan godkjennes, eller viktige opplysninger ikke er riktig utfylt, avvises søknaden og </w:t>
      </w:r>
      <w:r w:rsidR="008C23E3">
        <w:t>det sendes</w:t>
      </w:r>
      <w:r>
        <w:t xml:space="preserve"> </w:t>
      </w:r>
      <w:r w:rsidR="008C23E3">
        <w:t xml:space="preserve">mail til kandidaten som </w:t>
      </w:r>
      <w:r w:rsidR="00117277">
        <w:t>må rette</w:t>
      </w:r>
      <w:r w:rsidR="008C23E3">
        <w:t xml:space="preserve"> søknaden sin før </w:t>
      </w:r>
      <w:proofErr w:type="spellStart"/>
      <w:r w:rsidR="008C23E3">
        <w:t>hn</w:t>
      </w:r>
      <w:proofErr w:type="spellEnd"/>
      <w:r w:rsidR="008C23E3">
        <w:t xml:space="preserve"> leverer den på nytt.</w:t>
      </w:r>
    </w:p>
    <w:p w:rsidR="00B8760D" w:rsidRDefault="00B8760D"/>
    <w:p w:rsidR="00B8760D" w:rsidRDefault="00B8760D"/>
    <w:p w:rsidR="00A3583E" w:rsidRDefault="002460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C569F7" wp14:editId="797F0351">
                <wp:simplePos x="0" y="0"/>
                <wp:positionH relativeFrom="column">
                  <wp:posOffset>3985895</wp:posOffset>
                </wp:positionH>
                <wp:positionV relativeFrom="paragraph">
                  <wp:posOffset>1356360</wp:posOffset>
                </wp:positionV>
                <wp:extent cx="1724025" cy="495300"/>
                <wp:effectExtent l="0" t="0" r="9525" b="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9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83E" w:rsidRPr="00246062" w:rsidRDefault="00A358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6062">
                              <w:rPr>
                                <w:sz w:val="28"/>
                                <w:szCs w:val="28"/>
                              </w:rPr>
                              <w:t>Komplett søknad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1" o:spid="_x0000_s1038" type="#_x0000_t202" style="position:absolute;margin-left:313.85pt;margin-top:106.8pt;width:135.7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" fillcolor="#f79646 [3209]" stroked="f" strokeweight="2pt">
                <v:textbox>
                  <w:txbxContent>
                    <w:p w:rsidR="00A3583E" w:rsidRPr="00246062" w:rsidRDefault="00A3583E">
                      <w:pPr>
                        <w:rPr>
                          <w:sz w:val="28"/>
                          <w:szCs w:val="28"/>
                        </w:rPr>
                      </w:pPr>
                      <w:r w:rsidRPr="00246062">
                        <w:rPr>
                          <w:sz w:val="28"/>
                          <w:szCs w:val="28"/>
                        </w:rPr>
                        <w:t>Komplett søknad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F2B6C" wp14:editId="13217E6B">
                <wp:simplePos x="0" y="0"/>
                <wp:positionH relativeFrom="column">
                  <wp:posOffset>3843655</wp:posOffset>
                </wp:positionH>
                <wp:positionV relativeFrom="paragraph">
                  <wp:posOffset>1232535</wp:posOffset>
                </wp:positionV>
                <wp:extent cx="2057400" cy="704850"/>
                <wp:effectExtent l="0" t="0" r="19050" b="19050"/>
                <wp:wrapNone/>
                <wp:docPr id="10" name="Termina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0485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0" o:spid="_x0000_s1026" type="#_x0000_t116" style="position:absolute;margin-left:302.65pt;margin-top:97.05pt;width:162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" fillcolor="#f79646 [3209]" strokecolor="#974706 [1609]" strokeweight="2pt"/>
            </w:pict>
          </mc:Fallback>
        </mc:AlternateContent>
      </w:r>
      <w:r w:rsidR="00F57D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FB7A7C" wp14:editId="78968F94">
                <wp:simplePos x="0" y="0"/>
                <wp:positionH relativeFrom="column">
                  <wp:posOffset>-452120</wp:posOffset>
                </wp:positionH>
                <wp:positionV relativeFrom="paragraph">
                  <wp:posOffset>1242060</wp:posOffset>
                </wp:positionV>
                <wp:extent cx="2162175" cy="866775"/>
                <wp:effectExtent l="0" t="0" r="28575" b="28575"/>
                <wp:wrapNone/>
                <wp:docPr id="14" name="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667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rminator 14" o:spid="_x0000_s1026" type="#_x0000_t116" style="position:absolute;margin-left:-35.6pt;margin-top:97.8pt;width:170.25pt;height:68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" fillcolor="#f79646 [3209]" strokecolor="#974706 [1609]" strokeweight="2pt"/>
            </w:pict>
          </mc:Fallback>
        </mc:AlternateContent>
      </w:r>
      <w:r w:rsidR="00F57D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0F2B3C" wp14:editId="37FA6A0C">
                <wp:simplePos x="0" y="0"/>
                <wp:positionH relativeFrom="column">
                  <wp:posOffset>-233045</wp:posOffset>
                </wp:positionH>
                <wp:positionV relativeFrom="paragraph">
                  <wp:posOffset>1299845</wp:posOffset>
                </wp:positionV>
                <wp:extent cx="1695450" cy="7048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83E" w:rsidRPr="00A3583E" w:rsidRDefault="00786991">
                            <w:r>
                              <w:t>Søknad hvor</w:t>
                            </w:r>
                            <w:r w:rsidR="00A3583E">
                              <w:t xml:space="preserve"> enten dokumentasjon eller data mangler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8.35pt;margin-top:102.35pt;width:133.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" fillcolor="#f79646 [3209]" stroked="f" strokeweight="2pt">
                <v:textbox>
                  <w:txbxContent>
                    <w:p w:rsidR="00A3583E" w:rsidRPr="00A3583E" w:rsidRDefault="00786991">
                      <w:r>
                        <w:t>Søknad hvor</w:t>
                      </w:r>
                      <w:r w:rsidR="00A3583E">
                        <w:t xml:space="preserve"> enten dokumentasjon eller data mangler</w:t>
                      </w:r>
                    </w:p>
                  </w:txbxContent>
                </v:textbox>
              </v:shape>
            </w:pict>
          </mc:Fallback>
        </mc:AlternateContent>
      </w:r>
      <w:r w:rsidR="00A3583E">
        <w:rPr>
          <w:noProof/>
          <w:lang w:val="en-US"/>
        </w:rPr>
        <w:drawing>
          <wp:inline distT="0" distB="0" distL="0" distR="0" wp14:anchorId="1B747639" wp14:editId="5DE83AE7">
            <wp:extent cx="5486400" cy="3200400"/>
            <wp:effectExtent l="0" t="38100" r="0" b="13335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936260" w:rsidRDefault="00936260">
      <w:bookmarkStart w:id="0" w:name="_GoBack"/>
      <w:bookmarkEnd w:id="0"/>
    </w:p>
    <w:p w:rsidR="00A12767" w:rsidRDefault="00786991">
      <w:r>
        <w:lastRenderedPageBreak/>
        <w:t xml:space="preserve">Når kandidaten har fylt ut nødvendige data og lastet opp obligatorisk dokumentasjon, </w:t>
      </w:r>
      <w:r w:rsidR="00117277">
        <w:t xml:space="preserve">skal dette </w:t>
      </w:r>
      <w:r w:rsidR="00A12767">
        <w:t xml:space="preserve">godkjennes administrativt og faglig. Det bør kunne markeres at en administrativ vurdering er gjort. </w:t>
      </w:r>
      <w:r w:rsidR="00C9604A">
        <w:br/>
      </w:r>
      <w:r w:rsidR="00C9604A">
        <w:br/>
      </w:r>
      <w:r w:rsidR="00A12767">
        <w:t xml:space="preserve">Videre sendes saken til fagpersoner for faglig vurdering. Vi er klar over at det er mulig å ta ut søkermapper og sende disse videre til relevante personer. </w:t>
      </w:r>
      <w:r w:rsidR="00C9604A">
        <w:t xml:space="preserve">På sikt ønsker vi å få </w:t>
      </w:r>
      <w:r w:rsidR="00A12767">
        <w:t>en digital løsning for integrert faglig vurdering og at denne registreres i FS.</w:t>
      </w:r>
    </w:p>
    <w:p w:rsidR="00B60354" w:rsidRDefault="00C9604A">
      <w:r>
        <w:t xml:space="preserve">Når kandidaten har levert søknad skal dette </w:t>
      </w:r>
      <w:r w:rsidR="00786991">
        <w:t xml:space="preserve">legge </w:t>
      </w:r>
      <w:proofErr w:type="gramStart"/>
      <w:r w:rsidR="00786991">
        <w:t>seg  i</w:t>
      </w:r>
      <w:proofErr w:type="gramEnd"/>
      <w:r w:rsidR="00786991">
        <w:t xml:space="preserve"> søknadsbilde i FS. Når data og dokumentasjon er </w:t>
      </w:r>
      <w:proofErr w:type="spellStart"/>
      <w:r w:rsidR="00786991">
        <w:t>kvalitetssikret</w:t>
      </w:r>
      <w:proofErr w:type="spellEnd"/>
      <w:r w:rsidR="00786991">
        <w:t xml:space="preserve"> og eventuelt rettet, blir de utfylte feltene overført til student samlebilde ved oppretting av student. Kandidaten vil få en bekreftelse på at </w:t>
      </w:r>
      <w:r w:rsidR="00B60354">
        <w:t>opptaket er innvilget pr mail. Dette publiseres også i søknadsweb.</w:t>
      </w:r>
      <w:r>
        <w:br/>
      </w:r>
    </w:p>
    <w:p w:rsidR="00C9604A" w:rsidRDefault="00C9604A">
      <w:r>
        <w:t xml:space="preserve">Vi ser for oss at dette kan kompletteres med en digital løsning for doktorgradsavtale. Dette kan genereres på bakgrunn av de utfylte feltene i FS og sendes til kandidatens digitale postkasse. </w:t>
      </w:r>
    </w:p>
    <w:p w:rsidR="00786991" w:rsidRPr="00B60354" w:rsidRDefault="00786991"/>
    <w:sectPr w:rsidR="00786991" w:rsidRPr="00B603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E3AB6"/>
    <w:multiLevelType w:val="hybridMultilevel"/>
    <w:tmpl w:val="A7B095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E6426"/>
    <w:multiLevelType w:val="hybridMultilevel"/>
    <w:tmpl w:val="2FE4B0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D2303"/>
    <w:multiLevelType w:val="hybridMultilevel"/>
    <w:tmpl w:val="EB1C4A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25119"/>
    <w:multiLevelType w:val="hybridMultilevel"/>
    <w:tmpl w:val="05EC71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26EF4"/>
    <w:multiLevelType w:val="hybridMultilevel"/>
    <w:tmpl w:val="94DEA1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7C262A"/>
    <w:multiLevelType w:val="hybridMultilevel"/>
    <w:tmpl w:val="BF56EA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766644"/>
    <w:multiLevelType w:val="hybridMultilevel"/>
    <w:tmpl w:val="B6A451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7B5CC4"/>
    <w:multiLevelType w:val="hybridMultilevel"/>
    <w:tmpl w:val="66D449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CF3605"/>
    <w:multiLevelType w:val="hybridMultilevel"/>
    <w:tmpl w:val="324AC1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9369C3"/>
    <w:multiLevelType w:val="hybridMultilevel"/>
    <w:tmpl w:val="DA360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ED3E11"/>
    <w:multiLevelType w:val="hybridMultilevel"/>
    <w:tmpl w:val="83BC48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10"/>
  </w:num>
  <w:num w:numId="7">
    <w:abstractNumId w:val="6"/>
  </w:num>
  <w:num w:numId="8">
    <w:abstractNumId w:val="3"/>
  </w:num>
  <w:num w:numId="9">
    <w:abstractNumId w:val="2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E32"/>
    <w:rsid w:val="00117277"/>
    <w:rsid w:val="001A564E"/>
    <w:rsid w:val="001B5674"/>
    <w:rsid w:val="00246062"/>
    <w:rsid w:val="00265C0B"/>
    <w:rsid w:val="00266D5E"/>
    <w:rsid w:val="0029269F"/>
    <w:rsid w:val="00444471"/>
    <w:rsid w:val="00510CAB"/>
    <w:rsid w:val="005663B4"/>
    <w:rsid w:val="006261A2"/>
    <w:rsid w:val="00690A1F"/>
    <w:rsid w:val="00786991"/>
    <w:rsid w:val="007E4AA3"/>
    <w:rsid w:val="00832E32"/>
    <w:rsid w:val="008C23E3"/>
    <w:rsid w:val="00925B9E"/>
    <w:rsid w:val="00936260"/>
    <w:rsid w:val="00983CB1"/>
    <w:rsid w:val="009A33CC"/>
    <w:rsid w:val="00A12767"/>
    <w:rsid w:val="00A3583E"/>
    <w:rsid w:val="00A97F6A"/>
    <w:rsid w:val="00B02478"/>
    <w:rsid w:val="00B15D4A"/>
    <w:rsid w:val="00B60354"/>
    <w:rsid w:val="00B8760D"/>
    <w:rsid w:val="00BC0CD5"/>
    <w:rsid w:val="00BF06E9"/>
    <w:rsid w:val="00C9604A"/>
    <w:rsid w:val="00D6704B"/>
    <w:rsid w:val="00DA1AC7"/>
    <w:rsid w:val="00DC0B88"/>
    <w:rsid w:val="00DC30F7"/>
    <w:rsid w:val="00E43228"/>
    <w:rsid w:val="00EA4C62"/>
    <w:rsid w:val="00F57DF5"/>
    <w:rsid w:val="00FA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60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03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3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32E32"/>
    <w:rPr>
      <w:rFonts w:ascii="Tahoma" w:hAnsi="Tahoma" w:cs="Tahoma"/>
      <w:sz w:val="16"/>
      <w:szCs w:val="16"/>
    </w:rPr>
  </w:style>
  <w:style w:type="paragraph" w:styleId="Sitat">
    <w:name w:val="Quote"/>
    <w:basedOn w:val="Normal"/>
    <w:next w:val="Normal"/>
    <w:link w:val="SitatTegn"/>
    <w:uiPriority w:val="29"/>
    <w:qFormat/>
    <w:rsid w:val="00DC0B88"/>
    <w:rPr>
      <w:i/>
      <w:iCs/>
      <w:color w:val="000000" w:themeColor="text1"/>
      <w:lang w:val="en-US" w:eastAsia="ja-JP"/>
    </w:rPr>
  </w:style>
  <w:style w:type="character" w:customStyle="1" w:styleId="SitatTegn">
    <w:name w:val="Sitat Tegn"/>
    <w:basedOn w:val="Standardskriftforavsnitt"/>
    <w:link w:val="Sitat"/>
    <w:uiPriority w:val="29"/>
    <w:rsid w:val="00DC0B88"/>
    <w:rPr>
      <w:i/>
      <w:iCs/>
      <w:color w:val="000000" w:themeColor="text1"/>
      <w:lang w:val="en-US" w:eastAsia="ja-JP"/>
    </w:rPr>
  </w:style>
  <w:style w:type="table" w:styleId="Tabellrutenett">
    <w:name w:val="Table Grid"/>
    <w:basedOn w:val="Vanligtabell"/>
    <w:uiPriority w:val="59"/>
    <w:rsid w:val="00DA1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-uthevingsfarge6">
    <w:name w:val="Light Shading Accent 6"/>
    <w:basedOn w:val="Vanligtabell"/>
    <w:uiPriority w:val="60"/>
    <w:rsid w:val="0024606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Overskrift1Tegn">
    <w:name w:val="Overskrift 1 Tegn"/>
    <w:basedOn w:val="Standardskriftforavsnitt"/>
    <w:link w:val="Overskrift1"/>
    <w:uiPriority w:val="9"/>
    <w:rsid w:val="00B60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03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eavsnitt">
    <w:name w:val="List Paragraph"/>
    <w:basedOn w:val="Normal"/>
    <w:uiPriority w:val="34"/>
    <w:qFormat/>
    <w:rsid w:val="00B60354"/>
    <w:pPr>
      <w:ind w:left="720"/>
      <w:contextualSpacing/>
    </w:pPr>
    <w:rPr>
      <w:rFonts w:eastAsiaTheme="minorHAnsi"/>
      <w:lang w:eastAsia="en-US"/>
    </w:rPr>
  </w:style>
  <w:style w:type="character" w:styleId="Sterk">
    <w:name w:val="Strong"/>
    <w:basedOn w:val="Standardskriftforavsnitt"/>
    <w:uiPriority w:val="22"/>
    <w:qFormat/>
    <w:rsid w:val="00B02478"/>
    <w:rPr>
      <w:b/>
      <w:bCs/>
    </w:rPr>
  </w:style>
  <w:style w:type="paragraph" w:customStyle="1" w:styleId="Default">
    <w:name w:val="Default"/>
    <w:rsid w:val="00983CB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US"/>
    </w:rPr>
  </w:style>
  <w:style w:type="paragraph" w:styleId="Rentekst">
    <w:name w:val="Plain Text"/>
    <w:basedOn w:val="Normal"/>
    <w:link w:val="RentekstTegn"/>
    <w:uiPriority w:val="99"/>
    <w:semiHidden/>
    <w:unhideWhenUsed/>
    <w:rsid w:val="00983CB1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983CB1"/>
    <w:rPr>
      <w:rFonts w:ascii="Calibri" w:hAnsi="Calibri"/>
      <w:szCs w:val="21"/>
    </w:rPr>
  </w:style>
  <w:style w:type="character" w:styleId="Hyperkobling">
    <w:name w:val="Hyperlink"/>
    <w:basedOn w:val="Standardskriftforavsnitt"/>
    <w:uiPriority w:val="99"/>
    <w:unhideWhenUsed/>
    <w:rsid w:val="00983C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603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03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3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32E32"/>
    <w:rPr>
      <w:rFonts w:ascii="Tahoma" w:hAnsi="Tahoma" w:cs="Tahoma"/>
      <w:sz w:val="16"/>
      <w:szCs w:val="16"/>
    </w:rPr>
  </w:style>
  <w:style w:type="paragraph" w:styleId="Sitat">
    <w:name w:val="Quote"/>
    <w:basedOn w:val="Normal"/>
    <w:next w:val="Normal"/>
    <w:link w:val="SitatTegn"/>
    <w:uiPriority w:val="29"/>
    <w:qFormat/>
    <w:rsid w:val="00DC0B88"/>
    <w:rPr>
      <w:i/>
      <w:iCs/>
      <w:color w:val="000000" w:themeColor="text1"/>
      <w:lang w:val="en-US" w:eastAsia="ja-JP"/>
    </w:rPr>
  </w:style>
  <w:style w:type="character" w:customStyle="1" w:styleId="SitatTegn">
    <w:name w:val="Sitat Tegn"/>
    <w:basedOn w:val="Standardskriftforavsnitt"/>
    <w:link w:val="Sitat"/>
    <w:uiPriority w:val="29"/>
    <w:rsid w:val="00DC0B88"/>
    <w:rPr>
      <w:i/>
      <w:iCs/>
      <w:color w:val="000000" w:themeColor="text1"/>
      <w:lang w:val="en-US" w:eastAsia="ja-JP"/>
    </w:rPr>
  </w:style>
  <w:style w:type="table" w:styleId="Tabellrutenett">
    <w:name w:val="Table Grid"/>
    <w:basedOn w:val="Vanligtabell"/>
    <w:uiPriority w:val="59"/>
    <w:rsid w:val="00DA1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-uthevingsfarge6">
    <w:name w:val="Light Shading Accent 6"/>
    <w:basedOn w:val="Vanligtabell"/>
    <w:uiPriority w:val="60"/>
    <w:rsid w:val="0024606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Overskrift1Tegn">
    <w:name w:val="Overskrift 1 Tegn"/>
    <w:basedOn w:val="Standardskriftforavsnitt"/>
    <w:link w:val="Overskrift1"/>
    <w:uiPriority w:val="9"/>
    <w:rsid w:val="00B603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03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eavsnitt">
    <w:name w:val="List Paragraph"/>
    <w:basedOn w:val="Normal"/>
    <w:uiPriority w:val="34"/>
    <w:qFormat/>
    <w:rsid w:val="00B60354"/>
    <w:pPr>
      <w:ind w:left="720"/>
      <w:contextualSpacing/>
    </w:pPr>
    <w:rPr>
      <w:rFonts w:eastAsiaTheme="minorHAnsi"/>
      <w:lang w:eastAsia="en-US"/>
    </w:rPr>
  </w:style>
  <w:style w:type="character" w:styleId="Sterk">
    <w:name w:val="Strong"/>
    <w:basedOn w:val="Standardskriftforavsnitt"/>
    <w:uiPriority w:val="22"/>
    <w:qFormat/>
    <w:rsid w:val="00B02478"/>
    <w:rPr>
      <w:b/>
      <w:bCs/>
    </w:rPr>
  </w:style>
  <w:style w:type="paragraph" w:customStyle="1" w:styleId="Default">
    <w:name w:val="Default"/>
    <w:rsid w:val="00983CB1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US"/>
    </w:rPr>
  </w:style>
  <w:style w:type="paragraph" w:styleId="Rentekst">
    <w:name w:val="Plain Text"/>
    <w:basedOn w:val="Normal"/>
    <w:link w:val="RentekstTegn"/>
    <w:uiPriority w:val="99"/>
    <w:semiHidden/>
    <w:unhideWhenUsed/>
    <w:rsid w:val="00983CB1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983CB1"/>
    <w:rPr>
      <w:rFonts w:ascii="Calibri" w:hAnsi="Calibri"/>
      <w:szCs w:val="21"/>
    </w:rPr>
  </w:style>
  <w:style w:type="character" w:styleId="Hyperkobling">
    <w:name w:val="Hyperlink"/>
    <w:basedOn w:val="Standardskriftforavsnitt"/>
    <w:uiPriority w:val="99"/>
    <w:unhideWhenUsed/>
    <w:rsid w:val="00983C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hr.no/documents/Avtale_ved_opptak_til_ph_d__utdanning_210415.pdf" TargetMode="External"/><Relationship Id="rId13" Type="http://schemas.microsoft.com/office/2007/relationships/diagramDrawing" Target="diagrams/drawing1.xml"/><Relationship Id="rId18" Type="http://schemas.openxmlformats.org/officeDocument/2006/relationships/diagramData" Target="diagrams/data2.xml"/><Relationship Id="rId26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hyperlink" Target="http://www.uhr.no/documents/240315_Veiledende_retningslinjer_for_graden_philosophiae_doctor__ph_d__.pdf" TargetMode="External"/><Relationship Id="rId12" Type="http://schemas.openxmlformats.org/officeDocument/2006/relationships/diagramColors" Target="diagrams/colors1.xml"/><Relationship Id="rId17" Type="http://schemas.openxmlformats.org/officeDocument/2006/relationships/package" Target="embeddings/Microsoft_PowerPoint_Presentation2.pptx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diagramQuickStyle" Target="diagrams/quickStyle2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Presentation1.pptx"/><Relationship Id="rId23" Type="http://schemas.openxmlformats.org/officeDocument/2006/relationships/image" Target="media/image3.png"/><Relationship Id="rId28" Type="http://schemas.openxmlformats.org/officeDocument/2006/relationships/diagramQuickStyle" Target="diagrams/quickStyle3.xml"/><Relationship Id="rId10" Type="http://schemas.openxmlformats.org/officeDocument/2006/relationships/diagramLayout" Target="diagrams/layout1.xml"/><Relationship Id="rId19" Type="http://schemas.openxmlformats.org/officeDocument/2006/relationships/diagramLayout" Target="diagrams/layout2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emf"/><Relationship Id="rId22" Type="http://schemas.microsoft.com/office/2007/relationships/diagramDrawing" Target="diagrams/drawing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B11163-92B9-48CB-8DC0-16A0245EF7D6}" type="doc">
      <dgm:prSet loTypeId="urn:microsoft.com/office/officeart/2011/layout/CircleProcess#1" loCatId="officeonlin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CFEDFE-CAC3-4392-A6BC-DA1C02BF7A5A}">
      <dgm:prSet phldrT="[Tekst]"/>
      <dgm:spPr/>
      <dgm:t>
        <a:bodyPr/>
        <a:lstStyle/>
        <a:p>
          <a:r>
            <a:rPr lang="nb-NO" dirty="0" smtClean="0"/>
            <a:t>Søknadsskjema</a:t>
          </a:r>
          <a:endParaRPr lang="en-US" dirty="0"/>
        </a:p>
      </dgm:t>
    </dgm:pt>
    <dgm:pt modelId="{79555BFF-CA36-449A-9691-AF1024BC25F4}" type="parTrans" cxnId="{0E1F806F-8F04-4BFD-82C2-1B822C40A586}">
      <dgm:prSet/>
      <dgm:spPr/>
      <dgm:t>
        <a:bodyPr/>
        <a:lstStyle/>
        <a:p>
          <a:endParaRPr lang="en-US"/>
        </a:p>
      </dgm:t>
    </dgm:pt>
    <dgm:pt modelId="{A8EC9DA8-9A33-4C5B-904D-D2B6F987C422}" type="sibTrans" cxnId="{0E1F806F-8F04-4BFD-82C2-1B822C40A586}">
      <dgm:prSet/>
      <dgm:spPr/>
      <dgm:t>
        <a:bodyPr/>
        <a:lstStyle/>
        <a:p>
          <a:endParaRPr lang="en-US"/>
        </a:p>
      </dgm:t>
    </dgm:pt>
    <dgm:pt modelId="{57F3F891-983A-48D1-9A6C-3682AE48B464}">
      <dgm:prSet phldrT="[Tekst]"/>
      <dgm:spPr/>
      <dgm:t>
        <a:bodyPr/>
        <a:lstStyle/>
        <a:p>
          <a:r>
            <a:rPr lang="nb-NO" dirty="0" smtClean="0"/>
            <a:t>Finansiering (Arbeidsgiver + </a:t>
          </a:r>
          <a:r>
            <a:rPr lang="nb-NO" dirty="0" err="1" smtClean="0"/>
            <a:t>finansiør</a:t>
          </a:r>
          <a:r>
            <a:rPr lang="nb-NO" dirty="0" smtClean="0"/>
            <a:t>)</a:t>
          </a:r>
          <a:endParaRPr lang="en-US" dirty="0"/>
        </a:p>
      </dgm:t>
    </dgm:pt>
    <dgm:pt modelId="{A918F99E-16A4-4F6E-9C65-BE7EA9F80F45}" type="parTrans" cxnId="{0E5D27B9-6CA7-46A4-BC30-65250412FFB2}">
      <dgm:prSet/>
      <dgm:spPr/>
      <dgm:t>
        <a:bodyPr/>
        <a:lstStyle/>
        <a:p>
          <a:endParaRPr lang="en-US"/>
        </a:p>
      </dgm:t>
    </dgm:pt>
    <dgm:pt modelId="{4FBE66AD-A5CD-42E9-AA8E-7DCF9F48381C}" type="sibTrans" cxnId="{0E5D27B9-6CA7-46A4-BC30-65250412FFB2}">
      <dgm:prSet/>
      <dgm:spPr/>
      <dgm:t>
        <a:bodyPr/>
        <a:lstStyle/>
        <a:p>
          <a:endParaRPr lang="en-US"/>
        </a:p>
      </dgm:t>
    </dgm:pt>
    <dgm:pt modelId="{0E2D110E-E491-4948-BCEC-8DC4A6CADA5A}">
      <dgm:prSet phldrT="[Tekst]"/>
      <dgm:spPr/>
      <dgm:t>
        <a:bodyPr/>
        <a:lstStyle/>
        <a:p>
          <a:r>
            <a:rPr lang="nb-NO" dirty="0" smtClean="0"/>
            <a:t>Veiledere</a:t>
          </a:r>
          <a:endParaRPr lang="en-US" dirty="0"/>
        </a:p>
      </dgm:t>
    </dgm:pt>
    <dgm:pt modelId="{6B8923A0-A763-4C2A-A356-D09A5392EE7F}" type="parTrans" cxnId="{36FDB1AC-805E-4B0D-9AA7-5FF164BD362A}">
      <dgm:prSet/>
      <dgm:spPr/>
      <dgm:t>
        <a:bodyPr/>
        <a:lstStyle/>
        <a:p>
          <a:endParaRPr lang="en-US"/>
        </a:p>
      </dgm:t>
    </dgm:pt>
    <dgm:pt modelId="{3FBE075F-E24F-45A5-BAFD-A8B7EDBF485B}" type="sibTrans" cxnId="{36FDB1AC-805E-4B0D-9AA7-5FF164BD362A}">
      <dgm:prSet/>
      <dgm:spPr/>
      <dgm:t>
        <a:bodyPr/>
        <a:lstStyle/>
        <a:p>
          <a:endParaRPr lang="en-US"/>
        </a:p>
      </dgm:t>
    </dgm:pt>
    <dgm:pt modelId="{39484437-2264-44A7-895C-4DB7D49CE384}">
      <dgm:prSet phldrT="[Tekst]"/>
      <dgm:spPr/>
      <dgm:t>
        <a:bodyPr/>
        <a:lstStyle/>
        <a:p>
          <a:r>
            <a:rPr lang="nb-NO" dirty="0" smtClean="0"/>
            <a:t>Prosjekt</a:t>
          </a:r>
          <a:endParaRPr lang="en-US" dirty="0"/>
        </a:p>
      </dgm:t>
    </dgm:pt>
    <dgm:pt modelId="{5147BFB4-AF6B-4664-983A-6444A55DC53D}" type="parTrans" cxnId="{DD0DD73E-E16F-4D82-92A1-82F63C84786F}">
      <dgm:prSet/>
      <dgm:spPr/>
      <dgm:t>
        <a:bodyPr/>
        <a:lstStyle/>
        <a:p>
          <a:endParaRPr lang="en-US"/>
        </a:p>
      </dgm:t>
    </dgm:pt>
    <dgm:pt modelId="{89232857-CFD9-4C87-ADEB-6FA062151679}" type="sibTrans" cxnId="{DD0DD73E-E16F-4D82-92A1-82F63C84786F}">
      <dgm:prSet/>
      <dgm:spPr/>
      <dgm:t>
        <a:bodyPr/>
        <a:lstStyle/>
        <a:p>
          <a:endParaRPr lang="en-US"/>
        </a:p>
      </dgm:t>
    </dgm:pt>
    <dgm:pt modelId="{CAC9A5CF-96BE-4060-ABE8-143034327D4D}">
      <dgm:prSet phldrT="[Tekst]"/>
      <dgm:spPr/>
      <dgm:t>
        <a:bodyPr/>
        <a:lstStyle/>
        <a:p>
          <a:r>
            <a:rPr lang="nb-NO" dirty="0" smtClean="0"/>
            <a:t>Samarbeidsavtale</a:t>
          </a:r>
          <a:endParaRPr lang="en-US" dirty="0"/>
        </a:p>
      </dgm:t>
    </dgm:pt>
    <dgm:pt modelId="{18292F23-3630-4BA5-AC96-5C928288075D}" type="parTrans" cxnId="{5CC986D0-3CE1-4018-9C0C-27BA45A2B211}">
      <dgm:prSet/>
      <dgm:spPr/>
      <dgm:t>
        <a:bodyPr/>
        <a:lstStyle/>
        <a:p>
          <a:endParaRPr lang="en-US"/>
        </a:p>
      </dgm:t>
    </dgm:pt>
    <dgm:pt modelId="{29CED828-A0FB-42E1-B9B2-D50253FA02C4}" type="sibTrans" cxnId="{5CC986D0-3CE1-4018-9C0C-27BA45A2B211}">
      <dgm:prSet/>
      <dgm:spPr/>
      <dgm:t>
        <a:bodyPr/>
        <a:lstStyle/>
        <a:p>
          <a:endParaRPr lang="en-US"/>
        </a:p>
      </dgm:t>
    </dgm:pt>
    <dgm:pt modelId="{6BF9784F-0DA7-4926-9BCF-16BF038F9494}">
      <dgm:prSet phldrT="[Tekst]"/>
      <dgm:spPr/>
      <dgm:t>
        <a:bodyPr/>
        <a:lstStyle/>
        <a:p>
          <a:r>
            <a:rPr lang="nb-NO" dirty="0" smtClean="0"/>
            <a:t>Dokumentasjon av utdanning</a:t>
          </a:r>
          <a:endParaRPr lang="en-US" dirty="0"/>
        </a:p>
      </dgm:t>
    </dgm:pt>
    <dgm:pt modelId="{2BA42516-CBA1-4724-834C-C9AEB79247BB}" type="parTrans" cxnId="{728F3CC0-35F5-4D43-9A61-D273F7157CCC}">
      <dgm:prSet/>
      <dgm:spPr/>
      <dgm:t>
        <a:bodyPr/>
        <a:lstStyle/>
        <a:p>
          <a:endParaRPr lang="en-US"/>
        </a:p>
      </dgm:t>
    </dgm:pt>
    <dgm:pt modelId="{8A7F0FB3-194E-4094-83FA-22EFC946E99C}" type="sibTrans" cxnId="{728F3CC0-35F5-4D43-9A61-D273F7157CCC}">
      <dgm:prSet/>
      <dgm:spPr/>
      <dgm:t>
        <a:bodyPr/>
        <a:lstStyle/>
        <a:p>
          <a:endParaRPr lang="en-US"/>
        </a:p>
      </dgm:t>
    </dgm:pt>
    <dgm:pt modelId="{82F202A0-3656-4DC1-9075-47F9ED003376}">
      <dgm:prSet phldrT="[Tekst]"/>
      <dgm:spPr/>
      <dgm:t>
        <a:bodyPr/>
        <a:lstStyle/>
        <a:p>
          <a:r>
            <a:rPr lang="nb-NO" dirty="0" smtClean="0"/>
            <a:t>Samarbeidsavtale ekstern part</a:t>
          </a:r>
          <a:endParaRPr lang="en-US" dirty="0"/>
        </a:p>
      </dgm:t>
    </dgm:pt>
    <dgm:pt modelId="{BD4B557A-5D64-4A2F-B556-967D38C49167}" type="parTrans" cxnId="{EB3D383B-01D0-4BD2-BF97-9789DCF6BC86}">
      <dgm:prSet/>
      <dgm:spPr/>
      <dgm:t>
        <a:bodyPr/>
        <a:lstStyle/>
        <a:p>
          <a:endParaRPr lang="en-US"/>
        </a:p>
      </dgm:t>
    </dgm:pt>
    <dgm:pt modelId="{FD3FD6C8-66AF-4954-BE1C-E244EB6C355B}" type="sibTrans" cxnId="{EB3D383B-01D0-4BD2-BF97-9789DCF6BC86}">
      <dgm:prSet/>
      <dgm:spPr/>
      <dgm:t>
        <a:bodyPr/>
        <a:lstStyle/>
        <a:p>
          <a:endParaRPr lang="en-US"/>
        </a:p>
      </dgm:t>
    </dgm:pt>
    <dgm:pt modelId="{4DB07371-EB9B-458E-8AE4-FD906E3D0D88}">
      <dgm:prSet phldrT="[Tekst]"/>
      <dgm:spPr/>
      <dgm:t>
        <a:bodyPr/>
        <a:lstStyle/>
        <a:p>
          <a:r>
            <a:rPr lang="nb-NO" dirty="0" smtClean="0"/>
            <a:t>Godkjenninger (</a:t>
          </a:r>
          <a:r>
            <a:rPr lang="nb-NO" dirty="0" err="1" smtClean="0"/>
            <a:t>feks</a:t>
          </a:r>
          <a:r>
            <a:rPr lang="nb-NO" dirty="0" smtClean="0"/>
            <a:t> REK)</a:t>
          </a:r>
          <a:endParaRPr lang="en-US" dirty="0"/>
        </a:p>
      </dgm:t>
    </dgm:pt>
    <dgm:pt modelId="{39141B83-AC9B-4F95-9CC8-A18DA823C163}" type="parTrans" cxnId="{C2977AB7-E01F-4DF8-A2AC-C80E8C8153C1}">
      <dgm:prSet/>
      <dgm:spPr/>
      <dgm:t>
        <a:bodyPr/>
        <a:lstStyle/>
        <a:p>
          <a:endParaRPr lang="en-US"/>
        </a:p>
      </dgm:t>
    </dgm:pt>
    <dgm:pt modelId="{85528158-D5B0-4541-9839-0A00B0EB89F7}" type="sibTrans" cxnId="{C2977AB7-E01F-4DF8-A2AC-C80E8C8153C1}">
      <dgm:prSet/>
      <dgm:spPr/>
      <dgm:t>
        <a:bodyPr/>
        <a:lstStyle/>
        <a:p>
          <a:endParaRPr lang="en-US"/>
        </a:p>
      </dgm:t>
    </dgm:pt>
    <dgm:pt modelId="{08088D5A-398A-402B-B8F3-42D37EDE95CF}">
      <dgm:prSet phldrT="[Tekst]"/>
      <dgm:spPr/>
      <dgm:t>
        <a:bodyPr/>
        <a:lstStyle/>
        <a:p>
          <a:r>
            <a:rPr lang="nb-NO" dirty="0" smtClean="0"/>
            <a:t>Pliktarbeid</a:t>
          </a:r>
          <a:endParaRPr lang="en-US" dirty="0"/>
        </a:p>
      </dgm:t>
    </dgm:pt>
    <dgm:pt modelId="{6594F900-6DE7-4691-9131-D843FA2A067C}" type="parTrans" cxnId="{E85826F3-4F7F-4EA2-A31D-F6AE32F852E5}">
      <dgm:prSet/>
      <dgm:spPr/>
      <dgm:t>
        <a:bodyPr/>
        <a:lstStyle/>
        <a:p>
          <a:endParaRPr lang="en-US"/>
        </a:p>
      </dgm:t>
    </dgm:pt>
    <dgm:pt modelId="{E2256C6E-C6E8-437C-AF34-4FF60A1C8C6A}" type="sibTrans" cxnId="{E85826F3-4F7F-4EA2-A31D-F6AE32F852E5}">
      <dgm:prSet/>
      <dgm:spPr/>
      <dgm:t>
        <a:bodyPr/>
        <a:lstStyle/>
        <a:p>
          <a:endParaRPr lang="en-US"/>
        </a:p>
      </dgm:t>
    </dgm:pt>
    <dgm:pt modelId="{23231DDC-2080-4295-B178-EC08E602D0F0}">
      <dgm:prSet phldrT="[Tekst]"/>
      <dgm:spPr/>
      <dgm:t>
        <a:bodyPr/>
        <a:lstStyle/>
        <a:p>
          <a:r>
            <a:rPr lang="nb-NO" dirty="0" smtClean="0"/>
            <a:t>Arbeidsplass</a:t>
          </a:r>
          <a:endParaRPr lang="en-US" dirty="0"/>
        </a:p>
      </dgm:t>
    </dgm:pt>
    <dgm:pt modelId="{147E6D0C-EC7F-4F74-8C7C-51D26812A1BE}" type="parTrans" cxnId="{8B7C79C0-4146-46FC-BCDD-346E4FC944B4}">
      <dgm:prSet/>
      <dgm:spPr/>
      <dgm:t>
        <a:bodyPr/>
        <a:lstStyle/>
        <a:p>
          <a:endParaRPr lang="en-US"/>
        </a:p>
      </dgm:t>
    </dgm:pt>
    <dgm:pt modelId="{78110276-74CB-4277-9FCA-69EF10369011}" type="sibTrans" cxnId="{8B7C79C0-4146-46FC-BCDD-346E4FC944B4}">
      <dgm:prSet/>
      <dgm:spPr/>
      <dgm:t>
        <a:bodyPr/>
        <a:lstStyle/>
        <a:p>
          <a:endParaRPr lang="en-US"/>
        </a:p>
      </dgm:t>
    </dgm:pt>
    <dgm:pt modelId="{20C12F41-A1E9-4862-8492-8898EB5F6486}">
      <dgm:prSet phldrT="[Tekst]"/>
      <dgm:spPr/>
      <dgm:t>
        <a:bodyPr/>
        <a:lstStyle/>
        <a:p>
          <a:r>
            <a:rPr lang="nb-NO" dirty="0" smtClean="0"/>
            <a:t>Personalia</a:t>
          </a:r>
          <a:endParaRPr lang="en-US" dirty="0"/>
        </a:p>
      </dgm:t>
    </dgm:pt>
    <dgm:pt modelId="{B7CB6926-CE02-4FFD-BBD5-5D98079ED1EC}" type="parTrans" cxnId="{6382B54D-E524-4471-A5BB-B5005B86B135}">
      <dgm:prSet/>
      <dgm:spPr/>
      <dgm:t>
        <a:bodyPr/>
        <a:lstStyle/>
        <a:p>
          <a:endParaRPr lang="en-US"/>
        </a:p>
      </dgm:t>
    </dgm:pt>
    <dgm:pt modelId="{0672A32D-7591-444E-A7ED-04150BF8B3A2}" type="sibTrans" cxnId="{6382B54D-E524-4471-A5BB-B5005B86B135}">
      <dgm:prSet/>
      <dgm:spPr/>
      <dgm:t>
        <a:bodyPr/>
        <a:lstStyle/>
        <a:p>
          <a:endParaRPr lang="en-US"/>
        </a:p>
      </dgm:t>
    </dgm:pt>
    <dgm:pt modelId="{DBBC4B1E-46C7-416E-AADD-FB5A2EE99D0F}">
      <dgm:prSet phldrT="[Tekst]"/>
      <dgm:spPr/>
      <dgm:t>
        <a:bodyPr/>
        <a:lstStyle/>
        <a:p>
          <a:r>
            <a:rPr lang="nb-NO" dirty="0" smtClean="0"/>
            <a:t>Engelskkrav</a:t>
          </a:r>
          <a:endParaRPr lang="en-US" dirty="0"/>
        </a:p>
      </dgm:t>
    </dgm:pt>
    <dgm:pt modelId="{41C61F00-8F25-437E-B726-F33CFBD2B5CC}" type="parTrans" cxnId="{A18955C3-D0F1-43F9-A499-398559F09CFF}">
      <dgm:prSet/>
      <dgm:spPr/>
      <dgm:t>
        <a:bodyPr/>
        <a:lstStyle/>
        <a:p>
          <a:endParaRPr lang="en-US"/>
        </a:p>
      </dgm:t>
    </dgm:pt>
    <dgm:pt modelId="{A782E7E5-03A2-4D6E-95EE-E6B5FE4118BD}" type="sibTrans" cxnId="{A18955C3-D0F1-43F9-A499-398559F09CFF}">
      <dgm:prSet/>
      <dgm:spPr/>
      <dgm:t>
        <a:bodyPr/>
        <a:lstStyle/>
        <a:p>
          <a:endParaRPr lang="en-US"/>
        </a:p>
      </dgm:t>
    </dgm:pt>
    <dgm:pt modelId="{EED3CFBC-BC23-4BD1-AFC1-E48E620CFB5F}">
      <dgm:prSet phldrT="[Tekst]"/>
      <dgm:spPr/>
      <dgm:t>
        <a:bodyPr/>
        <a:lstStyle/>
        <a:p>
          <a:r>
            <a:rPr lang="nb-NO" dirty="0" smtClean="0"/>
            <a:t>Avtaleperiode</a:t>
          </a:r>
          <a:endParaRPr lang="en-US" dirty="0"/>
        </a:p>
      </dgm:t>
    </dgm:pt>
    <dgm:pt modelId="{DCC6ED06-5A17-49D6-A420-ED6E46BFBEEE}" type="parTrans" cxnId="{9E1F01A3-3D77-4534-AC06-64DC76D9BAC2}">
      <dgm:prSet/>
      <dgm:spPr/>
      <dgm:t>
        <a:bodyPr/>
        <a:lstStyle/>
        <a:p>
          <a:endParaRPr lang="en-US"/>
        </a:p>
      </dgm:t>
    </dgm:pt>
    <dgm:pt modelId="{CEF457D0-8690-4E3C-A6C4-AB75CC6CAB1E}" type="sibTrans" cxnId="{9E1F01A3-3D77-4534-AC06-64DC76D9BAC2}">
      <dgm:prSet/>
      <dgm:spPr/>
      <dgm:t>
        <a:bodyPr/>
        <a:lstStyle/>
        <a:p>
          <a:endParaRPr lang="en-US"/>
        </a:p>
      </dgm:t>
    </dgm:pt>
    <dgm:pt modelId="{EDB8359A-6A0D-4BED-8E8B-13B4190F09DE}" type="pres">
      <dgm:prSet presAssocID="{6FB11163-92B9-48CB-8DC0-16A0245EF7D6}" presName="Name0" presStyleCnt="0">
        <dgm:presLayoutVars>
          <dgm:chMax val="11"/>
          <dgm:chPref val="1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56929B68-F1DC-4DE3-BDA4-B8453E041C70}" type="pres">
      <dgm:prSet presAssocID="{C4CFEDFE-CAC3-4392-A6BC-DA1C02BF7A5A}" presName="Accent1" presStyleCnt="0"/>
      <dgm:spPr/>
    </dgm:pt>
    <dgm:pt modelId="{5D232A5B-9D4D-479C-9ABA-690DF16929DA}" type="pres">
      <dgm:prSet presAssocID="{C4CFEDFE-CAC3-4392-A6BC-DA1C02BF7A5A}" presName="Accent" presStyleLbl="node1" presStyleIdx="0" presStyleCnt="1" custScaleY="76459"/>
      <dgm:spPr/>
    </dgm:pt>
    <dgm:pt modelId="{C7CE86CA-AAEB-4EED-8D9A-F1410CBC6262}" type="pres">
      <dgm:prSet presAssocID="{C4CFEDFE-CAC3-4392-A6BC-DA1C02BF7A5A}" presName="ParentBackground1" presStyleCnt="0"/>
      <dgm:spPr/>
    </dgm:pt>
    <dgm:pt modelId="{5C43E491-1C6E-4E7A-91B4-6ECE46FEEC25}" type="pres">
      <dgm:prSet presAssocID="{C4CFEDFE-CAC3-4392-A6BC-DA1C02BF7A5A}" presName="ParentBackground" presStyleLbl="fgAcc1" presStyleIdx="0" presStyleCnt="1" custScaleY="67638"/>
      <dgm:spPr/>
      <dgm:t>
        <a:bodyPr/>
        <a:lstStyle/>
        <a:p>
          <a:endParaRPr lang="en-US"/>
        </a:p>
      </dgm:t>
    </dgm:pt>
    <dgm:pt modelId="{F2212807-5C4A-4007-B04A-8042367176C9}" type="pres">
      <dgm:prSet presAssocID="{C4CFEDFE-CAC3-4392-A6BC-DA1C02BF7A5A}" presName="Child1" presStyleLbl="revTx" presStyleIdx="0" presStyleCnt="1" custScaleY="14236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3FBD58-7BA2-4842-ABBC-C0D02E8D193C}" type="pres">
      <dgm:prSet presAssocID="{C4CFEDFE-CAC3-4392-A6BC-DA1C02BF7A5A}" presName="Parent1" presStyleLbl="revTx" presStyleIdx="0" presStyleCnt="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23A28FC-025A-4589-B545-D67BDDBCFBC4}" type="presOf" srcId="{4DB07371-EB9B-458E-8AE4-FD906E3D0D88}" destId="{F2212807-5C4A-4007-B04A-8042367176C9}" srcOrd="0" destOrd="9" presId="urn:microsoft.com/office/officeart/2011/layout/CircleProcess#1"/>
    <dgm:cxn modelId="{9E1F01A3-3D77-4534-AC06-64DC76D9BAC2}" srcId="{C4CFEDFE-CAC3-4392-A6BC-DA1C02BF7A5A}" destId="{EED3CFBC-BC23-4BD1-AFC1-E48E620CFB5F}" srcOrd="1" destOrd="0" parTransId="{DCC6ED06-5A17-49D6-A420-ED6E46BFBEEE}" sibTransId="{CEF457D0-8690-4E3C-A6C4-AB75CC6CAB1E}"/>
    <dgm:cxn modelId="{C2977AB7-E01F-4DF8-A2AC-C80E8C8153C1}" srcId="{C4CFEDFE-CAC3-4392-A6BC-DA1C02BF7A5A}" destId="{4DB07371-EB9B-458E-8AE4-FD906E3D0D88}" srcOrd="9" destOrd="0" parTransId="{39141B83-AC9B-4F95-9CC8-A18DA823C163}" sibTransId="{85528158-D5B0-4541-9839-0A00B0EB89F7}"/>
    <dgm:cxn modelId="{36FDB1AC-805E-4B0D-9AA7-5FF164BD362A}" srcId="{C4CFEDFE-CAC3-4392-A6BC-DA1C02BF7A5A}" destId="{0E2D110E-E491-4948-BCEC-8DC4A6CADA5A}" srcOrd="4" destOrd="0" parTransId="{6B8923A0-A763-4C2A-A356-D09A5392EE7F}" sibTransId="{3FBE075F-E24F-45A5-BAFD-A8B7EDBF485B}"/>
    <dgm:cxn modelId="{A18955C3-D0F1-43F9-A499-398559F09CFF}" srcId="{C4CFEDFE-CAC3-4392-A6BC-DA1C02BF7A5A}" destId="{DBBC4B1E-46C7-416E-AADD-FB5A2EE99D0F}" srcOrd="11" destOrd="0" parTransId="{41C61F00-8F25-437E-B726-F33CFBD2B5CC}" sibTransId="{A782E7E5-03A2-4D6E-95EE-E6B5FE4118BD}"/>
    <dgm:cxn modelId="{97333AD4-4309-4256-A880-C5EFD4727A52}" type="presOf" srcId="{C4CFEDFE-CAC3-4392-A6BC-DA1C02BF7A5A}" destId="{5C43E491-1C6E-4E7A-91B4-6ECE46FEEC25}" srcOrd="0" destOrd="0" presId="urn:microsoft.com/office/officeart/2011/layout/CircleProcess#1"/>
    <dgm:cxn modelId="{0E1F806F-8F04-4BFD-82C2-1B822C40A586}" srcId="{6FB11163-92B9-48CB-8DC0-16A0245EF7D6}" destId="{C4CFEDFE-CAC3-4392-A6BC-DA1C02BF7A5A}" srcOrd="0" destOrd="0" parTransId="{79555BFF-CA36-449A-9691-AF1024BC25F4}" sibTransId="{A8EC9DA8-9A33-4C5B-904D-D2B6F987C422}"/>
    <dgm:cxn modelId="{FF4EEC54-4F12-4A43-B4E3-685136C95C4D}" type="presOf" srcId="{39484437-2264-44A7-895C-4DB7D49CE384}" destId="{F2212807-5C4A-4007-B04A-8042367176C9}" srcOrd="0" destOrd="5" presId="urn:microsoft.com/office/officeart/2011/layout/CircleProcess#1"/>
    <dgm:cxn modelId="{3D0CD014-F157-4205-B57C-B7353BF6AEAC}" type="presOf" srcId="{6FB11163-92B9-48CB-8DC0-16A0245EF7D6}" destId="{EDB8359A-6A0D-4BED-8E8B-13B4190F09DE}" srcOrd="0" destOrd="0" presId="urn:microsoft.com/office/officeart/2011/layout/CircleProcess#1"/>
    <dgm:cxn modelId="{1B70E0C1-6D34-4917-9B51-D63ED6116479}" type="presOf" srcId="{82F202A0-3656-4DC1-9075-47F9ED003376}" destId="{F2212807-5C4A-4007-B04A-8042367176C9}" srcOrd="0" destOrd="8" presId="urn:microsoft.com/office/officeart/2011/layout/CircleProcess#1"/>
    <dgm:cxn modelId="{5F68A648-DB94-40DF-A128-4A5291CD4652}" type="presOf" srcId="{EED3CFBC-BC23-4BD1-AFC1-E48E620CFB5F}" destId="{F2212807-5C4A-4007-B04A-8042367176C9}" srcOrd="0" destOrd="1" presId="urn:microsoft.com/office/officeart/2011/layout/CircleProcess#1"/>
    <dgm:cxn modelId="{6D61FCAC-36B5-47A9-9551-5D49B7C2A8A5}" type="presOf" srcId="{0E2D110E-E491-4948-BCEC-8DC4A6CADA5A}" destId="{F2212807-5C4A-4007-B04A-8042367176C9}" srcOrd="0" destOrd="4" presId="urn:microsoft.com/office/officeart/2011/layout/CircleProcess#1"/>
    <dgm:cxn modelId="{D7E2AE2D-2F92-454E-AC45-7C635F7BEC62}" type="presOf" srcId="{DBBC4B1E-46C7-416E-AADD-FB5A2EE99D0F}" destId="{F2212807-5C4A-4007-B04A-8042367176C9}" srcOrd="0" destOrd="11" presId="urn:microsoft.com/office/officeart/2011/layout/CircleProcess#1"/>
    <dgm:cxn modelId="{0E5D27B9-6CA7-46A4-BC30-65250412FFB2}" srcId="{C4CFEDFE-CAC3-4392-A6BC-DA1C02BF7A5A}" destId="{57F3F891-983A-48D1-9A6C-3682AE48B464}" srcOrd="2" destOrd="0" parTransId="{A918F99E-16A4-4F6E-9C65-BE7EA9F80F45}" sibTransId="{4FBE66AD-A5CD-42E9-AA8E-7DCF9F48381C}"/>
    <dgm:cxn modelId="{EB3D383B-01D0-4BD2-BF97-9789DCF6BC86}" srcId="{C4CFEDFE-CAC3-4392-A6BC-DA1C02BF7A5A}" destId="{82F202A0-3656-4DC1-9075-47F9ED003376}" srcOrd="8" destOrd="0" parTransId="{BD4B557A-5D64-4A2F-B556-967D38C49167}" sibTransId="{FD3FD6C8-66AF-4954-BE1C-E244EB6C355B}"/>
    <dgm:cxn modelId="{F4A63E4D-9DC2-4ACE-8A83-6EC05A02654B}" type="presOf" srcId="{23231DDC-2080-4295-B178-EC08E602D0F0}" destId="{F2212807-5C4A-4007-B04A-8042367176C9}" srcOrd="0" destOrd="3" presId="urn:microsoft.com/office/officeart/2011/layout/CircleProcess#1"/>
    <dgm:cxn modelId="{F38A8DD1-2153-49C7-A210-7D0DAD7F4C25}" type="presOf" srcId="{08088D5A-398A-402B-B8F3-42D37EDE95CF}" destId="{F2212807-5C4A-4007-B04A-8042367176C9}" srcOrd="0" destOrd="10" presId="urn:microsoft.com/office/officeart/2011/layout/CircleProcess#1"/>
    <dgm:cxn modelId="{CE167F67-481C-4DB9-81F3-11AF55B380B1}" type="presOf" srcId="{57F3F891-983A-48D1-9A6C-3682AE48B464}" destId="{F2212807-5C4A-4007-B04A-8042367176C9}" srcOrd="0" destOrd="2" presId="urn:microsoft.com/office/officeart/2011/layout/CircleProcess#1"/>
    <dgm:cxn modelId="{E85826F3-4F7F-4EA2-A31D-F6AE32F852E5}" srcId="{C4CFEDFE-CAC3-4392-A6BC-DA1C02BF7A5A}" destId="{08088D5A-398A-402B-B8F3-42D37EDE95CF}" srcOrd="10" destOrd="0" parTransId="{6594F900-6DE7-4691-9131-D843FA2A067C}" sibTransId="{E2256C6E-C6E8-437C-AF34-4FF60A1C8C6A}"/>
    <dgm:cxn modelId="{885858FA-18F6-4F73-BFF0-0A2B27D86F16}" type="presOf" srcId="{CAC9A5CF-96BE-4060-ABE8-143034327D4D}" destId="{F2212807-5C4A-4007-B04A-8042367176C9}" srcOrd="0" destOrd="6" presId="urn:microsoft.com/office/officeart/2011/layout/CircleProcess#1"/>
    <dgm:cxn modelId="{8B7C79C0-4146-46FC-BCDD-346E4FC944B4}" srcId="{C4CFEDFE-CAC3-4392-A6BC-DA1C02BF7A5A}" destId="{23231DDC-2080-4295-B178-EC08E602D0F0}" srcOrd="3" destOrd="0" parTransId="{147E6D0C-EC7F-4F74-8C7C-51D26812A1BE}" sibTransId="{78110276-74CB-4277-9FCA-69EF10369011}"/>
    <dgm:cxn modelId="{6382B54D-E524-4471-A5BB-B5005B86B135}" srcId="{C4CFEDFE-CAC3-4392-A6BC-DA1C02BF7A5A}" destId="{20C12F41-A1E9-4862-8492-8898EB5F6486}" srcOrd="0" destOrd="0" parTransId="{B7CB6926-CE02-4FFD-BBD5-5D98079ED1EC}" sibTransId="{0672A32D-7591-444E-A7ED-04150BF8B3A2}"/>
    <dgm:cxn modelId="{DD0DD73E-E16F-4D82-92A1-82F63C84786F}" srcId="{C4CFEDFE-CAC3-4392-A6BC-DA1C02BF7A5A}" destId="{39484437-2264-44A7-895C-4DB7D49CE384}" srcOrd="5" destOrd="0" parTransId="{5147BFB4-AF6B-4664-983A-6444A55DC53D}" sibTransId="{89232857-CFD9-4C87-ADEB-6FA062151679}"/>
    <dgm:cxn modelId="{2A43E6DC-0C21-414E-9839-3CE9A6A59A86}" type="presOf" srcId="{C4CFEDFE-CAC3-4392-A6BC-DA1C02BF7A5A}" destId="{983FBD58-7BA2-4842-ABBC-C0D02E8D193C}" srcOrd="1" destOrd="0" presId="urn:microsoft.com/office/officeart/2011/layout/CircleProcess#1"/>
    <dgm:cxn modelId="{D9C5BE2C-E041-455F-AAF4-C8E728693DDD}" type="presOf" srcId="{20C12F41-A1E9-4862-8492-8898EB5F6486}" destId="{F2212807-5C4A-4007-B04A-8042367176C9}" srcOrd="0" destOrd="0" presId="urn:microsoft.com/office/officeart/2011/layout/CircleProcess#1"/>
    <dgm:cxn modelId="{61EE725C-8E4A-4A32-8C8C-B005052B8337}" type="presOf" srcId="{6BF9784F-0DA7-4926-9BCF-16BF038F9494}" destId="{F2212807-5C4A-4007-B04A-8042367176C9}" srcOrd="0" destOrd="7" presId="urn:microsoft.com/office/officeart/2011/layout/CircleProcess#1"/>
    <dgm:cxn modelId="{5CC986D0-3CE1-4018-9C0C-27BA45A2B211}" srcId="{C4CFEDFE-CAC3-4392-A6BC-DA1C02BF7A5A}" destId="{CAC9A5CF-96BE-4060-ABE8-143034327D4D}" srcOrd="6" destOrd="0" parTransId="{18292F23-3630-4BA5-AC96-5C928288075D}" sibTransId="{29CED828-A0FB-42E1-B9B2-D50253FA02C4}"/>
    <dgm:cxn modelId="{728F3CC0-35F5-4D43-9A61-D273F7157CCC}" srcId="{C4CFEDFE-CAC3-4392-A6BC-DA1C02BF7A5A}" destId="{6BF9784F-0DA7-4926-9BCF-16BF038F9494}" srcOrd="7" destOrd="0" parTransId="{2BA42516-CBA1-4724-834C-C9AEB79247BB}" sibTransId="{8A7F0FB3-194E-4094-83FA-22EFC946E99C}"/>
    <dgm:cxn modelId="{F06AC3B9-49AA-4D52-BACE-79175105D867}" type="presParOf" srcId="{EDB8359A-6A0D-4BED-8E8B-13B4190F09DE}" destId="{56929B68-F1DC-4DE3-BDA4-B8453E041C70}" srcOrd="0" destOrd="0" presId="urn:microsoft.com/office/officeart/2011/layout/CircleProcess#1"/>
    <dgm:cxn modelId="{1CC9A314-D643-4BA5-9B88-53EE63CC1CAC}" type="presParOf" srcId="{56929B68-F1DC-4DE3-BDA4-B8453E041C70}" destId="{5D232A5B-9D4D-479C-9ABA-690DF16929DA}" srcOrd="0" destOrd="0" presId="urn:microsoft.com/office/officeart/2011/layout/CircleProcess#1"/>
    <dgm:cxn modelId="{177BC6D1-ED88-4766-B706-5D8A08200585}" type="presParOf" srcId="{EDB8359A-6A0D-4BED-8E8B-13B4190F09DE}" destId="{C7CE86CA-AAEB-4EED-8D9A-F1410CBC6262}" srcOrd="1" destOrd="0" presId="urn:microsoft.com/office/officeart/2011/layout/CircleProcess#1"/>
    <dgm:cxn modelId="{EF1C7B49-A1F3-41B0-81CB-A9AB783C2EFF}" type="presParOf" srcId="{C7CE86CA-AAEB-4EED-8D9A-F1410CBC6262}" destId="{5C43E491-1C6E-4E7A-91B4-6ECE46FEEC25}" srcOrd="0" destOrd="0" presId="urn:microsoft.com/office/officeart/2011/layout/CircleProcess#1"/>
    <dgm:cxn modelId="{56701358-0F57-4FE5-A9CA-9A2384D61C69}" type="presParOf" srcId="{EDB8359A-6A0D-4BED-8E8B-13B4190F09DE}" destId="{F2212807-5C4A-4007-B04A-8042367176C9}" srcOrd="2" destOrd="0" presId="urn:microsoft.com/office/officeart/2011/layout/CircleProcess#1"/>
    <dgm:cxn modelId="{DE0F464B-948A-49F4-AF0F-D5E2B7C29577}" type="presParOf" srcId="{EDB8359A-6A0D-4BED-8E8B-13B4190F09DE}" destId="{983FBD58-7BA2-4842-ABBC-C0D02E8D193C}" srcOrd="3" destOrd="0" presId="urn:microsoft.com/office/officeart/2011/layout/CircleProcess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207325-362E-4845-A407-23BA6DF43080}" type="doc">
      <dgm:prSet loTypeId="urn:microsoft.com/office/officeart/2005/8/layout/hProcess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3C37149-3626-44A5-87C6-177229457B4C}">
      <dgm:prSet phldrT="[Tekst]"/>
      <dgm:spPr/>
      <dgm:t>
        <a:bodyPr/>
        <a:lstStyle/>
        <a:p>
          <a:r>
            <a:rPr lang="en-US"/>
            <a:t>Søknadsalt og personalia</a:t>
          </a:r>
        </a:p>
      </dgm:t>
    </dgm:pt>
    <dgm:pt modelId="{E6C6620A-D760-4DE7-9D79-72F003809D1E}" type="parTrans" cxnId="{B7E62736-0F76-43ED-A9D4-284E591DFDEF}">
      <dgm:prSet/>
      <dgm:spPr/>
      <dgm:t>
        <a:bodyPr/>
        <a:lstStyle/>
        <a:p>
          <a:endParaRPr lang="en-US"/>
        </a:p>
      </dgm:t>
    </dgm:pt>
    <dgm:pt modelId="{55191FA5-0473-4500-B568-EDEF037BDA42}" type="sibTrans" cxnId="{B7E62736-0F76-43ED-A9D4-284E591DFDEF}">
      <dgm:prSet/>
      <dgm:spPr/>
      <dgm:t>
        <a:bodyPr/>
        <a:lstStyle/>
        <a:p>
          <a:endParaRPr lang="en-US"/>
        </a:p>
      </dgm:t>
    </dgm:pt>
    <dgm:pt modelId="{EEE37BDB-A1EF-43AF-96E1-C5E652BB54CD}">
      <dgm:prSet phldrT="[Tekst]"/>
      <dgm:spPr/>
      <dgm:t>
        <a:bodyPr/>
        <a:lstStyle/>
        <a:p>
          <a:r>
            <a:rPr lang="en-US"/>
            <a:t>Trinnvis utfylling av  søknad</a:t>
          </a:r>
        </a:p>
      </dgm:t>
    </dgm:pt>
    <dgm:pt modelId="{0A069F35-1E08-42EA-B3ED-B308291C5152}" type="parTrans" cxnId="{9060E8A0-447D-46B8-9835-208EBCDDF160}">
      <dgm:prSet/>
      <dgm:spPr/>
      <dgm:t>
        <a:bodyPr/>
        <a:lstStyle/>
        <a:p>
          <a:endParaRPr lang="en-US"/>
        </a:p>
      </dgm:t>
    </dgm:pt>
    <dgm:pt modelId="{394884B5-E98F-4E49-A056-CEFBCEB574ED}" type="sibTrans" cxnId="{9060E8A0-447D-46B8-9835-208EBCDDF160}">
      <dgm:prSet/>
      <dgm:spPr/>
      <dgm:t>
        <a:bodyPr/>
        <a:lstStyle/>
        <a:p>
          <a:endParaRPr lang="en-US"/>
        </a:p>
      </dgm:t>
    </dgm:pt>
    <dgm:pt modelId="{FF9A47E2-B9D4-4667-A7E3-16C968DE6724}">
      <dgm:prSet phldrT="[Tekst]"/>
      <dgm:spPr/>
      <dgm:t>
        <a:bodyPr/>
        <a:lstStyle/>
        <a:p>
          <a:r>
            <a:rPr lang="en-US"/>
            <a:t>Datautfylling</a:t>
          </a:r>
        </a:p>
      </dgm:t>
    </dgm:pt>
    <dgm:pt modelId="{570A8436-0F7E-44EC-8708-5BD45B97AD7D}" type="parTrans" cxnId="{78E0019E-775F-48AC-9CA0-68CC07DD4795}">
      <dgm:prSet/>
      <dgm:spPr/>
      <dgm:t>
        <a:bodyPr/>
        <a:lstStyle/>
        <a:p>
          <a:endParaRPr lang="en-US"/>
        </a:p>
      </dgm:t>
    </dgm:pt>
    <dgm:pt modelId="{85E91B76-C93C-4CEE-B114-8FDC762E02F8}" type="sibTrans" cxnId="{78E0019E-775F-48AC-9CA0-68CC07DD4795}">
      <dgm:prSet/>
      <dgm:spPr/>
      <dgm:t>
        <a:bodyPr/>
        <a:lstStyle/>
        <a:p>
          <a:endParaRPr lang="en-US"/>
        </a:p>
      </dgm:t>
    </dgm:pt>
    <dgm:pt modelId="{6050AC27-B477-4F07-90CD-9B98B80CCCDD}">
      <dgm:prSet phldrT="[Tekst]"/>
      <dgm:spPr/>
      <dgm:t>
        <a:bodyPr/>
        <a:lstStyle/>
        <a:p>
          <a:r>
            <a:rPr lang="en-US"/>
            <a:t>Opplasting</a:t>
          </a:r>
        </a:p>
      </dgm:t>
    </dgm:pt>
    <dgm:pt modelId="{B51BE1FE-CCB4-481F-977E-4DF80E0DD2DE}" type="parTrans" cxnId="{2A66ACC6-4753-42F9-B421-B9793FA5C13D}">
      <dgm:prSet/>
      <dgm:spPr/>
      <dgm:t>
        <a:bodyPr/>
        <a:lstStyle/>
        <a:p>
          <a:endParaRPr lang="en-US"/>
        </a:p>
      </dgm:t>
    </dgm:pt>
    <dgm:pt modelId="{5CC53B7A-B2AC-4E72-8D58-796E14A569C2}" type="sibTrans" cxnId="{2A66ACC6-4753-42F9-B421-B9793FA5C13D}">
      <dgm:prSet/>
      <dgm:spPr/>
      <dgm:t>
        <a:bodyPr/>
        <a:lstStyle/>
        <a:p>
          <a:endParaRPr lang="en-US"/>
        </a:p>
      </dgm:t>
    </dgm:pt>
    <dgm:pt modelId="{B1F0D57D-5306-4E42-97DA-5C8338A3E63D}">
      <dgm:prSet phldrT="[Tekst]"/>
      <dgm:spPr/>
      <dgm:t>
        <a:bodyPr/>
        <a:lstStyle/>
        <a:p>
          <a:r>
            <a:rPr lang="en-US"/>
            <a:t>innsending</a:t>
          </a:r>
        </a:p>
      </dgm:t>
    </dgm:pt>
    <dgm:pt modelId="{AF33047A-2022-43A8-BB02-9E4A035E808E}" type="parTrans" cxnId="{2FF75399-D4A7-4927-9290-921AAC6CC552}">
      <dgm:prSet/>
      <dgm:spPr/>
      <dgm:t>
        <a:bodyPr/>
        <a:lstStyle/>
        <a:p>
          <a:endParaRPr lang="en-US"/>
        </a:p>
      </dgm:t>
    </dgm:pt>
    <dgm:pt modelId="{3F72EFFA-3A19-4BB9-96F5-E95257199A7C}" type="sibTrans" cxnId="{2FF75399-D4A7-4927-9290-921AAC6CC552}">
      <dgm:prSet/>
      <dgm:spPr/>
      <dgm:t>
        <a:bodyPr/>
        <a:lstStyle/>
        <a:p>
          <a:endParaRPr lang="en-US"/>
        </a:p>
      </dgm:t>
    </dgm:pt>
    <dgm:pt modelId="{761BDC98-25DA-4C74-936E-89685EFE55BC}" type="pres">
      <dgm:prSet presAssocID="{AE207325-362E-4845-A407-23BA6DF43080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54E2C03-C29A-4696-BC36-5C037C276E95}" type="pres">
      <dgm:prSet presAssocID="{C3C37149-3626-44A5-87C6-177229457B4C}" presName="compNode" presStyleCnt="0"/>
      <dgm:spPr/>
    </dgm:pt>
    <dgm:pt modelId="{523AEA89-97D4-4CAB-BDB8-7F9F8E5930C0}" type="pres">
      <dgm:prSet presAssocID="{C3C37149-3626-44A5-87C6-177229457B4C}" presName="noGeometry" presStyleCnt="0"/>
      <dgm:spPr/>
    </dgm:pt>
    <dgm:pt modelId="{8C197B22-D860-4DA0-AE00-729447AB68B4}" type="pres">
      <dgm:prSet presAssocID="{C3C37149-3626-44A5-87C6-177229457B4C}" presName="childTextVisible" presStyleLbl="b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3F04DB-F7EF-4BC4-824F-01A0233BFDC0}" type="pres">
      <dgm:prSet presAssocID="{C3C37149-3626-44A5-87C6-177229457B4C}" presName="childTextHidden" presStyleLbl="bgAccFollowNode1" presStyleIdx="0" presStyleCnt="3"/>
      <dgm:spPr/>
    </dgm:pt>
    <dgm:pt modelId="{FD7A86FF-4AA6-4444-8E4E-CC316906BD76}" type="pres">
      <dgm:prSet presAssocID="{C3C37149-3626-44A5-87C6-177229457B4C}" presName="parentText" presStyleLbl="node1" presStyleIdx="0" presStyleCnt="3" custLinFactNeighborX="17508" custLinFactNeighborY="1212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001EE1-789C-4C75-9F58-A49428F3F8DA}" type="pres">
      <dgm:prSet presAssocID="{C3C37149-3626-44A5-87C6-177229457B4C}" presName="aSpace" presStyleCnt="0"/>
      <dgm:spPr/>
    </dgm:pt>
    <dgm:pt modelId="{9C982640-2C28-4AF6-AF3A-FF9738F13FD7}" type="pres">
      <dgm:prSet presAssocID="{EEE37BDB-A1EF-43AF-96E1-C5E652BB54CD}" presName="compNode" presStyleCnt="0"/>
      <dgm:spPr/>
    </dgm:pt>
    <dgm:pt modelId="{BDDE0DF6-7140-4D63-AABD-4D4DF6C64D20}" type="pres">
      <dgm:prSet presAssocID="{EEE37BDB-A1EF-43AF-96E1-C5E652BB54CD}" presName="noGeometry" presStyleCnt="0"/>
      <dgm:spPr/>
    </dgm:pt>
    <dgm:pt modelId="{402F29DC-3A58-403B-8FCD-7C093863D656}" type="pres">
      <dgm:prSet presAssocID="{EEE37BDB-A1EF-43AF-96E1-C5E652BB54CD}" presName="childTextVisible" presStyleLbl="b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B6E4938-D24C-4D15-BFA2-1457C52D0731}" type="pres">
      <dgm:prSet presAssocID="{EEE37BDB-A1EF-43AF-96E1-C5E652BB54CD}" presName="childTextHidden" presStyleLbl="bgAccFollowNode1" presStyleIdx="1" presStyleCnt="3"/>
      <dgm:spPr/>
      <dgm:t>
        <a:bodyPr/>
        <a:lstStyle/>
        <a:p>
          <a:endParaRPr lang="en-US"/>
        </a:p>
      </dgm:t>
    </dgm:pt>
    <dgm:pt modelId="{384340AC-2C72-482E-AB22-10A0ED9F9D84}" type="pres">
      <dgm:prSet presAssocID="{EEE37BDB-A1EF-43AF-96E1-C5E652BB54CD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BA46F1A-7A2F-4C87-94C5-83ADF25FBD0C}" type="pres">
      <dgm:prSet presAssocID="{EEE37BDB-A1EF-43AF-96E1-C5E652BB54CD}" presName="aSpace" presStyleCnt="0"/>
      <dgm:spPr/>
    </dgm:pt>
    <dgm:pt modelId="{579BDC8A-A804-49CF-8309-32BA3BD8995B}" type="pres">
      <dgm:prSet presAssocID="{B1F0D57D-5306-4E42-97DA-5C8338A3E63D}" presName="compNode" presStyleCnt="0"/>
      <dgm:spPr/>
    </dgm:pt>
    <dgm:pt modelId="{D6FA9040-C495-4AD5-A0E3-2B0617AD5041}" type="pres">
      <dgm:prSet presAssocID="{B1F0D57D-5306-4E42-97DA-5C8338A3E63D}" presName="noGeometry" presStyleCnt="0"/>
      <dgm:spPr/>
    </dgm:pt>
    <dgm:pt modelId="{951798BF-40D8-4846-9830-9B064DDCCAAF}" type="pres">
      <dgm:prSet presAssocID="{B1F0D57D-5306-4E42-97DA-5C8338A3E63D}" presName="childTextVisible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DECE8A-0277-481A-AE47-D8FD5050A037}" type="pres">
      <dgm:prSet presAssocID="{B1F0D57D-5306-4E42-97DA-5C8338A3E63D}" presName="childTextHidden" presStyleLbl="bgAccFollowNode1" presStyleIdx="2" presStyleCnt="3"/>
      <dgm:spPr/>
      <dgm:t>
        <a:bodyPr/>
        <a:lstStyle/>
        <a:p>
          <a:endParaRPr lang="en-US"/>
        </a:p>
      </dgm:t>
    </dgm:pt>
    <dgm:pt modelId="{359A6D76-953F-46A5-9680-8FACE02D526D}" type="pres">
      <dgm:prSet presAssocID="{B1F0D57D-5306-4E42-97DA-5C8338A3E63D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060E8A0-447D-46B8-9835-208EBCDDF160}" srcId="{AE207325-362E-4845-A407-23BA6DF43080}" destId="{EEE37BDB-A1EF-43AF-96E1-C5E652BB54CD}" srcOrd="1" destOrd="0" parTransId="{0A069F35-1E08-42EA-B3ED-B308291C5152}" sibTransId="{394884B5-E98F-4E49-A056-CEFBCEB574ED}"/>
    <dgm:cxn modelId="{9CDB7A69-DB44-43CC-A332-01F5BDBE4CBC}" type="presOf" srcId="{B1F0D57D-5306-4E42-97DA-5C8338A3E63D}" destId="{359A6D76-953F-46A5-9680-8FACE02D526D}" srcOrd="0" destOrd="0" presId="urn:microsoft.com/office/officeart/2005/8/layout/hProcess6"/>
    <dgm:cxn modelId="{78E0019E-775F-48AC-9CA0-68CC07DD4795}" srcId="{EEE37BDB-A1EF-43AF-96E1-C5E652BB54CD}" destId="{FF9A47E2-B9D4-4667-A7E3-16C968DE6724}" srcOrd="0" destOrd="0" parTransId="{570A8436-0F7E-44EC-8708-5BD45B97AD7D}" sibTransId="{85E91B76-C93C-4CEE-B114-8FDC762E02F8}"/>
    <dgm:cxn modelId="{93F7FF3C-8E3B-4C18-A325-50D3CDC59112}" type="presOf" srcId="{FF9A47E2-B9D4-4667-A7E3-16C968DE6724}" destId="{402F29DC-3A58-403B-8FCD-7C093863D656}" srcOrd="0" destOrd="0" presId="urn:microsoft.com/office/officeart/2005/8/layout/hProcess6"/>
    <dgm:cxn modelId="{51CFDDE6-AEB7-4C3B-884A-571CAFC2E7AC}" type="presOf" srcId="{FF9A47E2-B9D4-4667-A7E3-16C968DE6724}" destId="{6B6E4938-D24C-4D15-BFA2-1457C52D0731}" srcOrd="1" destOrd="0" presId="urn:microsoft.com/office/officeart/2005/8/layout/hProcess6"/>
    <dgm:cxn modelId="{2A66ACC6-4753-42F9-B421-B9793FA5C13D}" srcId="{EEE37BDB-A1EF-43AF-96E1-C5E652BB54CD}" destId="{6050AC27-B477-4F07-90CD-9B98B80CCCDD}" srcOrd="1" destOrd="0" parTransId="{B51BE1FE-CCB4-481F-977E-4DF80E0DD2DE}" sibTransId="{5CC53B7A-B2AC-4E72-8D58-796E14A569C2}"/>
    <dgm:cxn modelId="{A529BA25-3F94-4444-8C34-EADBA99973B8}" type="presOf" srcId="{C3C37149-3626-44A5-87C6-177229457B4C}" destId="{FD7A86FF-4AA6-4444-8E4E-CC316906BD76}" srcOrd="0" destOrd="0" presId="urn:microsoft.com/office/officeart/2005/8/layout/hProcess6"/>
    <dgm:cxn modelId="{ADF18AA0-608F-453E-AB7F-0E4D7B994727}" type="presOf" srcId="{6050AC27-B477-4F07-90CD-9B98B80CCCDD}" destId="{6B6E4938-D24C-4D15-BFA2-1457C52D0731}" srcOrd="1" destOrd="1" presId="urn:microsoft.com/office/officeart/2005/8/layout/hProcess6"/>
    <dgm:cxn modelId="{E508D464-A56B-4DA5-B5D4-C63A5D5B1359}" type="presOf" srcId="{AE207325-362E-4845-A407-23BA6DF43080}" destId="{761BDC98-25DA-4C74-936E-89685EFE55BC}" srcOrd="0" destOrd="0" presId="urn:microsoft.com/office/officeart/2005/8/layout/hProcess6"/>
    <dgm:cxn modelId="{1E871BFE-ADF6-4975-806B-FCA98328F458}" type="presOf" srcId="{6050AC27-B477-4F07-90CD-9B98B80CCCDD}" destId="{402F29DC-3A58-403B-8FCD-7C093863D656}" srcOrd="0" destOrd="1" presId="urn:microsoft.com/office/officeart/2005/8/layout/hProcess6"/>
    <dgm:cxn modelId="{B7E62736-0F76-43ED-A9D4-284E591DFDEF}" srcId="{AE207325-362E-4845-A407-23BA6DF43080}" destId="{C3C37149-3626-44A5-87C6-177229457B4C}" srcOrd="0" destOrd="0" parTransId="{E6C6620A-D760-4DE7-9D79-72F003809D1E}" sibTransId="{55191FA5-0473-4500-B568-EDEF037BDA42}"/>
    <dgm:cxn modelId="{C10E88A1-9260-4D87-BEBE-A4A19167C844}" type="presOf" srcId="{EEE37BDB-A1EF-43AF-96E1-C5E652BB54CD}" destId="{384340AC-2C72-482E-AB22-10A0ED9F9D84}" srcOrd="0" destOrd="0" presId="urn:microsoft.com/office/officeart/2005/8/layout/hProcess6"/>
    <dgm:cxn modelId="{2FF75399-D4A7-4927-9290-921AAC6CC552}" srcId="{AE207325-362E-4845-A407-23BA6DF43080}" destId="{B1F0D57D-5306-4E42-97DA-5C8338A3E63D}" srcOrd="2" destOrd="0" parTransId="{AF33047A-2022-43A8-BB02-9E4A035E808E}" sibTransId="{3F72EFFA-3A19-4BB9-96F5-E95257199A7C}"/>
    <dgm:cxn modelId="{F0957110-858C-4067-BCA1-77E5C3D88BDB}" type="presParOf" srcId="{761BDC98-25DA-4C74-936E-89685EFE55BC}" destId="{854E2C03-C29A-4696-BC36-5C037C276E95}" srcOrd="0" destOrd="0" presId="urn:microsoft.com/office/officeart/2005/8/layout/hProcess6"/>
    <dgm:cxn modelId="{2B4CCF60-8C65-429A-AE69-DAB8A5D91253}" type="presParOf" srcId="{854E2C03-C29A-4696-BC36-5C037C276E95}" destId="{523AEA89-97D4-4CAB-BDB8-7F9F8E5930C0}" srcOrd="0" destOrd="0" presId="urn:microsoft.com/office/officeart/2005/8/layout/hProcess6"/>
    <dgm:cxn modelId="{30855598-41B4-472A-BA1D-860331B30A5E}" type="presParOf" srcId="{854E2C03-C29A-4696-BC36-5C037C276E95}" destId="{8C197B22-D860-4DA0-AE00-729447AB68B4}" srcOrd="1" destOrd="0" presId="urn:microsoft.com/office/officeart/2005/8/layout/hProcess6"/>
    <dgm:cxn modelId="{37F4E941-6D6E-422E-83D9-7D0C0F94BB4B}" type="presParOf" srcId="{854E2C03-C29A-4696-BC36-5C037C276E95}" destId="{053F04DB-F7EF-4BC4-824F-01A0233BFDC0}" srcOrd="2" destOrd="0" presId="urn:microsoft.com/office/officeart/2005/8/layout/hProcess6"/>
    <dgm:cxn modelId="{898228E4-1CC8-4B7D-84E4-980476AF37FA}" type="presParOf" srcId="{854E2C03-C29A-4696-BC36-5C037C276E95}" destId="{FD7A86FF-4AA6-4444-8E4E-CC316906BD76}" srcOrd="3" destOrd="0" presId="urn:microsoft.com/office/officeart/2005/8/layout/hProcess6"/>
    <dgm:cxn modelId="{D0723BC5-9491-44BE-ADB4-37EF437D32D9}" type="presParOf" srcId="{761BDC98-25DA-4C74-936E-89685EFE55BC}" destId="{87001EE1-789C-4C75-9F58-A49428F3F8DA}" srcOrd="1" destOrd="0" presId="urn:microsoft.com/office/officeart/2005/8/layout/hProcess6"/>
    <dgm:cxn modelId="{2DFFAEAF-E179-4FD2-A6E1-54E171736432}" type="presParOf" srcId="{761BDC98-25DA-4C74-936E-89685EFE55BC}" destId="{9C982640-2C28-4AF6-AF3A-FF9738F13FD7}" srcOrd="2" destOrd="0" presId="urn:microsoft.com/office/officeart/2005/8/layout/hProcess6"/>
    <dgm:cxn modelId="{21DD19EC-6760-4E34-A914-D7446A38C1A5}" type="presParOf" srcId="{9C982640-2C28-4AF6-AF3A-FF9738F13FD7}" destId="{BDDE0DF6-7140-4D63-AABD-4D4DF6C64D20}" srcOrd="0" destOrd="0" presId="urn:microsoft.com/office/officeart/2005/8/layout/hProcess6"/>
    <dgm:cxn modelId="{99B16319-550C-4B5B-90F8-4C95E80A4616}" type="presParOf" srcId="{9C982640-2C28-4AF6-AF3A-FF9738F13FD7}" destId="{402F29DC-3A58-403B-8FCD-7C093863D656}" srcOrd="1" destOrd="0" presId="urn:microsoft.com/office/officeart/2005/8/layout/hProcess6"/>
    <dgm:cxn modelId="{FEDDF54F-7855-40E5-97F9-3715A2F6410E}" type="presParOf" srcId="{9C982640-2C28-4AF6-AF3A-FF9738F13FD7}" destId="{6B6E4938-D24C-4D15-BFA2-1457C52D0731}" srcOrd="2" destOrd="0" presId="urn:microsoft.com/office/officeart/2005/8/layout/hProcess6"/>
    <dgm:cxn modelId="{B985AB19-8BCD-4059-A5A2-E11AA584CF6E}" type="presParOf" srcId="{9C982640-2C28-4AF6-AF3A-FF9738F13FD7}" destId="{384340AC-2C72-482E-AB22-10A0ED9F9D84}" srcOrd="3" destOrd="0" presId="urn:microsoft.com/office/officeart/2005/8/layout/hProcess6"/>
    <dgm:cxn modelId="{61E5EBA6-0FA3-492A-A735-A1DE9B219927}" type="presParOf" srcId="{761BDC98-25DA-4C74-936E-89685EFE55BC}" destId="{9BA46F1A-7A2F-4C87-94C5-83ADF25FBD0C}" srcOrd="3" destOrd="0" presId="urn:microsoft.com/office/officeart/2005/8/layout/hProcess6"/>
    <dgm:cxn modelId="{FE02F1C2-0DAE-4D11-A716-69A01535B8BE}" type="presParOf" srcId="{761BDC98-25DA-4C74-936E-89685EFE55BC}" destId="{579BDC8A-A804-49CF-8309-32BA3BD8995B}" srcOrd="4" destOrd="0" presId="urn:microsoft.com/office/officeart/2005/8/layout/hProcess6"/>
    <dgm:cxn modelId="{1B10DC64-7E1D-42B8-AF69-4BE92850DF9C}" type="presParOf" srcId="{579BDC8A-A804-49CF-8309-32BA3BD8995B}" destId="{D6FA9040-C495-4AD5-A0E3-2B0617AD5041}" srcOrd="0" destOrd="0" presId="urn:microsoft.com/office/officeart/2005/8/layout/hProcess6"/>
    <dgm:cxn modelId="{BF77FC7E-FFFE-4082-9092-7C3188A91DA8}" type="presParOf" srcId="{579BDC8A-A804-49CF-8309-32BA3BD8995B}" destId="{951798BF-40D8-4846-9830-9B064DDCCAAF}" srcOrd="1" destOrd="0" presId="urn:microsoft.com/office/officeart/2005/8/layout/hProcess6"/>
    <dgm:cxn modelId="{13F8CA4A-0D82-4585-BA16-2C976EC6B06F}" type="presParOf" srcId="{579BDC8A-A804-49CF-8309-32BA3BD8995B}" destId="{ABDECE8A-0277-481A-AE47-D8FD5050A037}" srcOrd="2" destOrd="0" presId="urn:microsoft.com/office/officeart/2005/8/layout/hProcess6"/>
    <dgm:cxn modelId="{D842D8C1-9882-49EA-922F-73892298578A}" type="presParOf" srcId="{579BDC8A-A804-49CF-8309-32BA3BD8995B}" destId="{359A6D76-953F-46A5-9680-8FACE02D526D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D13E644-7196-4D42-900C-0FB597EE8A87}" type="doc">
      <dgm:prSet loTypeId="urn:microsoft.com/office/officeart/2005/8/layout/cycle7" loCatId="cycl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9439248-1E00-4546-8C8C-8DE772DA4E13}">
      <dgm:prSet phldrT="[Tekst]"/>
      <dgm:spPr/>
      <dgm:t>
        <a:bodyPr/>
        <a:lstStyle/>
        <a:p>
          <a:r>
            <a:rPr lang="en-US"/>
            <a:t>søknad</a:t>
          </a:r>
        </a:p>
      </dgm:t>
    </dgm:pt>
    <dgm:pt modelId="{4255BFD3-C570-4BAD-95F3-0849C4959DF5}" type="parTrans" cxnId="{CDF942C4-D8C1-4BB3-B706-7EEB6520C0AA}">
      <dgm:prSet/>
      <dgm:spPr/>
      <dgm:t>
        <a:bodyPr/>
        <a:lstStyle/>
        <a:p>
          <a:endParaRPr lang="en-US"/>
        </a:p>
      </dgm:t>
    </dgm:pt>
    <dgm:pt modelId="{CE5D9BD0-F651-4B76-BC84-DD6869B617A1}" type="sibTrans" cxnId="{CDF942C4-D8C1-4BB3-B706-7EEB6520C0AA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5E4868A9-B6C2-4199-8ECA-F475314CDA19}">
      <dgm:prSet phldrT="[Tekst]"/>
      <dgm:spPr/>
      <dgm:t>
        <a:bodyPr/>
        <a:lstStyle/>
        <a:p>
          <a:r>
            <a:rPr lang="en-US"/>
            <a:t>vurdering/opptak</a:t>
          </a:r>
        </a:p>
      </dgm:t>
    </dgm:pt>
    <dgm:pt modelId="{6865504F-5BC9-4B7F-998E-017E50285BF3}" type="parTrans" cxnId="{54E4DE7F-B634-4FA7-AD62-E488C6843185}">
      <dgm:prSet/>
      <dgm:spPr/>
      <dgm:t>
        <a:bodyPr/>
        <a:lstStyle/>
        <a:p>
          <a:endParaRPr lang="en-US"/>
        </a:p>
      </dgm:t>
    </dgm:pt>
    <dgm:pt modelId="{7DBCB4C7-4F6D-4BCD-9A0E-587988E0D156}" type="sibTrans" cxnId="{54E4DE7F-B634-4FA7-AD62-E488C6843185}">
      <dgm:prSet/>
      <dgm:spPr/>
      <dgm:t>
        <a:bodyPr/>
        <a:lstStyle/>
        <a:p>
          <a:endParaRPr lang="en-US"/>
        </a:p>
      </dgm:t>
    </dgm:pt>
    <dgm:pt modelId="{8DA34C76-0FFA-4D06-BF5B-5374300F25C7}">
      <dgm:prSet phldrT="[Tekst]"/>
      <dgm:spPr/>
      <dgm:t>
        <a:bodyPr/>
        <a:lstStyle/>
        <a:p>
          <a:r>
            <a:rPr lang="en-US"/>
            <a:t>avvist - retur av søknad</a:t>
          </a:r>
        </a:p>
      </dgm:t>
    </dgm:pt>
    <dgm:pt modelId="{717F9945-D313-452F-85AA-2D470E2751CD}" type="parTrans" cxnId="{4D58BC1D-F3A0-4F96-9587-999E6BE96937}">
      <dgm:prSet/>
      <dgm:spPr/>
      <dgm:t>
        <a:bodyPr/>
        <a:lstStyle/>
        <a:p>
          <a:endParaRPr lang="en-US"/>
        </a:p>
      </dgm:t>
    </dgm:pt>
    <dgm:pt modelId="{7F26F1D9-3DFA-4CA4-957F-43A7605DC49C}" type="sibTrans" cxnId="{4D58BC1D-F3A0-4F96-9587-999E6BE96937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5EEDFBCA-0169-4DE0-A6AE-56BF69FBA1BA}" type="pres">
      <dgm:prSet presAssocID="{9D13E644-7196-4D42-900C-0FB597EE8A8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AAC9E6F-6AFA-4B80-9ED1-E7A47C8270F8}" type="pres">
      <dgm:prSet presAssocID="{69439248-1E00-4546-8C8C-8DE772DA4E1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956A58-B611-4790-B037-A50CAFB945C5}" type="pres">
      <dgm:prSet presAssocID="{CE5D9BD0-F651-4B76-BC84-DD6869B617A1}" presName="sibTrans" presStyleLbl="sibTrans2D1" presStyleIdx="0" presStyleCnt="3" custScaleX="148352" custScaleY="188420"/>
      <dgm:spPr>
        <a:prstGeom prst="stripedRightArrow">
          <a:avLst/>
        </a:prstGeom>
      </dgm:spPr>
      <dgm:t>
        <a:bodyPr/>
        <a:lstStyle/>
        <a:p>
          <a:endParaRPr lang="en-US"/>
        </a:p>
      </dgm:t>
    </dgm:pt>
    <dgm:pt modelId="{7A23A6AA-C964-4727-8DBA-EEFE34E504C1}" type="pres">
      <dgm:prSet presAssocID="{CE5D9BD0-F651-4B76-BC84-DD6869B617A1}" presName="connectorText" presStyleLbl="sibTrans2D1" presStyleIdx="0" presStyleCnt="3"/>
      <dgm:spPr/>
      <dgm:t>
        <a:bodyPr/>
        <a:lstStyle/>
        <a:p>
          <a:endParaRPr lang="en-US"/>
        </a:p>
      </dgm:t>
    </dgm:pt>
    <dgm:pt modelId="{358A80D1-8779-4C6C-AEEE-82ECF89DB774}" type="pres">
      <dgm:prSet presAssocID="{5E4868A9-B6C2-4199-8ECA-F475314CDA19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0867D5-43C4-4983-8448-679CE9B6475D}" type="pres">
      <dgm:prSet presAssocID="{7DBCB4C7-4F6D-4BCD-9A0E-587988E0D156}" presName="sibTrans" presStyleLbl="sibTrans2D1" presStyleIdx="1" presStyleCnt="3" custFlipVert="1" custScaleX="777" custScaleY="19271" custLinFactY="141360" custLinFactNeighborX="-5521" custLinFactNeighborY="200000"/>
      <dgm:spPr>
        <a:prstGeom prst="noSmoking">
          <a:avLst/>
        </a:prstGeom>
      </dgm:spPr>
      <dgm:t>
        <a:bodyPr/>
        <a:lstStyle/>
        <a:p>
          <a:endParaRPr lang="en-US"/>
        </a:p>
      </dgm:t>
    </dgm:pt>
    <dgm:pt modelId="{2D1F02C3-C3A6-44A7-BBC8-17BA27DCF78F}" type="pres">
      <dgm:prSet presAssocID="{7DBCB4C7-4F6D-4BCD-9A0E-587988E0D156}" presName="connectorText" presStyleLbl="sibTrans2D1" presStyleIdx="1" presStyleCnt="3"/>
      <dgm:spPr/>
      <dgm:t>
        <a:bodyPr/>
        <a:lstStyle/>
        <a:p>
          <a:endParaRPr lang="en-US"/>
        </a:p>
      </dgm:t>
    </dgm:pt>
    <dgm:pt modelId="{D5EAF575-01F0-467B-BAB6-80D9A54EAAA7}" type="pres">
      <dgm:prSet presAssocID="{8DA34C76-0FFA-4D06-BF5B-5374300F25C7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E5790F-1607-4109-8E7D-CB7894B679E4}" type="pres">
      <dgm:prSet presAssocID="{7F26F1D9-3DFA-4CA4-957F-43A7605DC49C}" presName="sibTrans" presStyleLbl="sibTrans2D1" presStyleIdx="2" presStyleCnt="3" custScaleX="147674" custScaleY="137253"/>
      <dgm:spPr/>
      <dgm:t>
        <a:bodyPr/>
        <a:lstStyle/>
        <a:p>
          <a:endParaRPr lang="en-US"/>
        </a:p>
      </dgm:t>
    </dgm:pt>
    <dgm:pt modelId="{47D37ABB-D028-49D7-A4EA-598574245ABE}" type="pres">
      <dgm:prSet presAssocID="{7F26F1D9-3DFA-4CA4-957F-43A7605DC49C}" presName="connectorText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D0E658BD-3749-45B5-8770-59387FC1E9F0}" type="presOf" srcId="{7F26F1D9-3DFA-4CA4-957F-43A7605DC49C}" destId="{B0E5790F-1607-4109-8E7D-CB7894B679E4}" srcOrd="0" destOrd="0" presId="urn:microsoft.com/office/officeart/2005/8/layout/cycle7"/>
    <dgm:cxn modelId="{3BB71C62-3983-4AC8-BD76-554DD6815488}" type="presOf" srcId="{8DA34C76-0FFA-4D06-BF5B-5374300F25C7}" destId="{D5EAF575-01F0-467B-BAB6-80D9A54EAAA7}" srcOrd="0" destOrd="0" presId="urn:microsoft.com/office/officeart/2005/8/layout/cycle7"/>
    <dgm:cxn modelId="{54E4DE7F-B634-4FA7-AD62-E488C6843185}" srcId="{9D13E644-7196-4D42-900C-0FB597EE8A87}" destId="{5E4868A9-B6C2-4199-8ECA-F475314CDA19}" srcOrd="1" destOrd="0" parTransId="{6865504F-5BC9-4B7F-998E-017E50285BF3}" sibTransId="{7DBCB4C7-4F6D-4BCD-9A0E-587988E0D156}"/>
    <dgm:cxn modelId="{97EDD637-7820-45C6-83A4-3A99059F5264}" type="presOf" srcId="{7DBCB4C7-4F6D-4BCD-9A0E-587988E0D156}" destId="{2D1F02C3-C3A6-44A7-BBC8-17BA27DCF78F}" srcOrd="1" destOrd="0" presId="urn:microsoft.com/office/officeart/2005/8/layout/cycle7"/>
    <dgm:cxn modelId="{F2629C6E-A552-4E8B-A4A2-CF0338C4C173}" type="presOf" srcId="{CE5D9BD0-F651-4B76-BC84-DD6869B617A1}" destId="{7A23A6AA-C964-4727-8DBA-EEFE34E504C1}" srcOrd="1" destOrd="0" presId="urn:microsoft.com/office/officeart/2005/8/layout/cycle7"/>
    <dgm:cxn modelId="{CDF942C4-D8C1-4BB3-B706-7EEB6520C0AA}" srcId="{9D13E644-7196-4D42-900C-0FB597EE8A87}" destId="{69439248-1E00-4546-8C8C-8DE772DA4E13}" srcOrd="0" destOrd="0" parTransId="{4255BFD3-C570-4BAD-95F3-0849C4959DF5}" sibTransId="{CE5D9BD0-F651-4B76-BC84-DD6869B617A1}"/>
    <dgm:cxn modelId="{F92D66BE-3072-4012-971D-74CFA5E1D393}" type="presOf" srcId="{7F26F1D9-3DFA-4CA4-957F-43A7605DC49C}" destId="{47D37ABB-D028-49D7-A4EA-598574245ABE}" srcOrd="1" destOrd="0" presId="urn:microsoft.com/office/officeart/2005/8/layout/cycle7"/>
    <dgm:cxn modelId="{0A8D3F35-0435-4F81-AB31-6C1F53E6603F}" type="presOf" srcId="{7DBCB4C7-4F6D-4BCD-9A0E-587988E0D156}" destId="{6C0867D5-43C4-4983-8448-679CE9B6475D}" srcOrd="0" destOrd="0" presId="urn:microsoft.com/office/officeart/2005/8/layout/cycle7"/>
    <dgm:cxn modelId="{4D58BC1D-F3A0-4F96-9587-999E6BE96937}" srcId="{9D13E644-7196-4D42-900C-0FB597EE8A87}" destId="{8DA34C76-0FFA-4D06-BF5B-5374300F25C7}" srcOrd="2" destOrd="0" parTransId="{717F9945-D313-452F-85AA-2D470E2751CD}" sibTransId="{7F26F1D9-3DFA-4CA4-957F-43A7605DC49C}"/>
    <dgm:cxn modelId="{841D2BF9-6C1E-4AC6-9C6A-33B6C3D31C50}" type="presOf" srcId="{CE5D9BD0-F651-4B76-BC84-DD6869B617A1}" destId="{70956A58-B611-4790-B037-A50CAFB945C5}" srcOrd="0" destOrd="0" presId="urn:microsoft.com/office/officeart/2005/8/layout/cycle7"/>
    <dgm:cxn modelId="{D5F13979-8126-4FC2-A947-811695432515}" type="presOf" srcId="{69439248-1E00-4546-8C8C-8DE772DA4E13}" destId="{1AAC9E6F-6AFA-4B80-9ED1-E7A47C8270F8}" srcOrd="0" destOrd="0" presId="urn:microsoft.com/office/officeart/2005/8/layout/cycle7"/>
    <dgm:cxn modelId="{31259977-F5BD-4D64-A283-B2DF99CEAE94}" type="presOf" srcId="{5E4868A9-B6C2-4199-8ECA-F475314CDA19}" destId="{358A80D1-8779-4C6C-AEEE-82ECF89DB774}" srcOrd="0" destOrd="0" presId="urn:microsoft.com/office/officeart/2005/8/layout/cycle7"/>
    <dgm:cxn modelId="{F9B67981-C0EC-43FA-B737-7D7A93A77CDD}" type="presOf" srcId="{9D13E644-7196-4D42-900C-0FB597EE8A87}" destId="{5EEDFBCA-0169-4DE0-A6AE-56BF69FBA1BA}" srcOrd="0" destOrd="0" presId="urn:microsoft.com/office/officeart/2005/8/layout/cycle7"/>
    <dgm:cxn modelId="{9FC2F610-485D-4369-B97D-2217D7072C80}" type="presParOf" srcId="{5EEDFBCA-0169-4DE0-A6AE-56BF69FBA1BA}" destId="{1AAC9E6F-6AFA-4B80-9ED1-E7A47C8270F8}" srcOrd="0" destOrd="0" presId="urn:microsoft.com/office/officeart/2005/8/layout/cycle7"/>
    <dgm:cxn modelId="{73EEFFB5-FA41-4427-82C1-71066CE2C935}" type="presParOf" srcId="{5EEDFBCA-0169-4DE0-A6AE-56BF69FBA1BA}" destId="{70956A58-B611-4790-B037-A50CAFB945C5}" srcOrd="1" destOrd="0" presId="urn:microsoft.com/office/officeart/2005/8/layout/cycle7"/>
    <dgm:cxn modelId="{D506ABAA-EE73-43B8-B31E-B084E64FC5EA}" type="presParOf" srcId="{70956A58-B611-4790-B037-A50CAFB945C5}" destId="{7A23A6AA-C964-4727-8DBA-EEFE34E504C1}" srcOrd="0" destOrd="0" presId="urn:microsoft.com/office/officeart/2005/8/layout/cycle7"/>
    <dgm:cxn modelId="{8EB73C8B-8629-4756-9708-D5209AA22A02}" type="presParOf" srcId="{5EEDFBCA-0169-4DE0-A6AE-56BF69FBA1BA}" destId="{358A80D1-8779-4C6C-AEEE-82ECF89DB774}" srcOrd="2" destOrd="0" presId="urn:microsoft.com/office/officeart/2005/8/layout/cycle7"/>
    <dgm:cxn modelId="{AE366B7E-CE4D-4103-B2CF-4FFCBE73D9D4}" type="presParOf" srcId="{5EEDFBCA-0169-4DE0-A6AE-56BF69FBA1BA}" destId="{6C0867D5-43C4-4983-8448-679CE9B6475D}" srcOrd="3" destOrd="0" presId="urn:microsoft.com/office/officeart/2005/8/layout/cycle7"/>
    <dgm:cxn modelId="{F73BA13D-C323-4010-8DA5-0F0CC4B76EF7}" type="presParOf" srcId="{6C0867D5-43C4-4983-8448-679CE9B6475D}" destId="{2D1F02C3-C3A6-44A7-BBC8-17BA27DCF78F}" srcOrd="0" destOrd="0" presId="urn:microsoft.com/office/officeart/2005/8/layout/cycle7"/>
    <dgm:cxn modelId="{42ED4BD6-0B95-4101-95D9-6FAA1A9B47DF}" type="presParOf" srcId="{5EEDFBCA-0169-4DE0-A6AE-56BF69FBA1BA}" destId="{D5EAF575-01F0-467B-BAB6-80D9A54EAAA7}" srcOrd="4" destOrd="0" presId="urn:microsoft.com/office/officeart/2005/8/layout/cycle7"/>
    <dgm:cxn modelId="{60CB028B-4230-4BC9-9A4C-545AC54AD379}" type="presParOf" srcId="{5EEDFBCA-0169-4DE0-A6AE-56BF69FBA1BA}" destId="{B0E5790F-1607-4109-8E7D-CB7894B679E4}" srcOrd="5" destOrd="0" presId="urn:microsoft.com/office/officeart/2005/8/layout/cycle7"/>
    <dgm:cxn modelId="{74F8364C-0BAB-4D74-9E1A-AC54D7EAEAE0}" type="presParOf" srcId="{B0E5790F-1607-4109-8E7D-CB7894B679E4}" destId="{47D37ABB-D028-49D7-A4EA-598574245AB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232A5B-9D4D-479C-9ABA-690DF16929DA}">
      <dsp:nvSpPr>
        <dsp:cNvPr id="0" name=""/>
        <dsp:cNvSpPr/>
      </dsp:nvSpPr>
      <dsp:spPr>
        <a:xfrm>
          <a:off x="1459042" y="5730"/>
          <a:ext cx="2863589" cy="218947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C43E491-1C6E-4E7A-91B4-6ECE46FEEC25}">
      <dsp:nvSpPr>
        <dsp:cNvPr id="0" name=""/>
        <dsp:cNvSpPr/>
      </dsp:nvSpPr>
      <dsp:spPr>
        <a:xfrm>
          <a:off x="1554400" y="196662"/>
          <a:ext cx="2672587" cy="1807607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b-NO" sz="2300" kern="1200" dirty="0" smtClean="0"/>
            <a:t>Søknadsskjema</a:t>
          </a:r>
          <a:endParaRPr lang="en-US" sz="2300" kern="1200" dirty="0"/>
        </a:p>
      </dsp:txBody>
      <dsp:txXfrm>
        <a:off x="1936403" y="454892"/>
        <a:ext cx="1909155" cy="1291148"/>
      </dsp:txXfrm>
    </dsp:sp>
    <dsp:sp modelId="{F2212807-5C4A-4007-B04A-8042367176C9}">
      <dsp:nvSpPr>
        <dsp:cNvPr id="0" name=""/>
        <dsp:cNvSpPr/>
      </dsp:nvSpPr>
      <dsp:spPr>
        <a:xfrm>
          <a:off x="1554400" y="2292351"/>
          <a:ext cx="2672587" cy="21881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Personalia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Avtaleperiode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Finansiering (Arbeidsgiver + </a:t>
          </a:r>
          <a:r>
            <a:rPr lang="nb-NO" sz="1000" kern="1200" dirty="0" err="1" smtClean="0"/>
            <a:t>finansiør</a:t>
          </a:r>
          <a:r>
            <a:rPr lang="nb-NO" sz="1000" kern="1200" dirty="0" smtClean="0"/>
            <a:t>)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Arbeidsplass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Veiledere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Prosjekt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Samarbeidsavtale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Dokumentasjon av utdanning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Samarbeidsavtale ekstern part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Godkjenninger (</a:t>
          </a:r>
          <a:r>
            <a:rPr lang="nb-NO" sz="1000" kern="1200" dirty="0" err="1" smtClean="0"/>
            <a:t>feks</a:t>
          </a:r>
          <a:r>
            <a:rPr lang="nb-NO" sz="1000" kern="1200" dirty="0" smtClean="0"/>
            <a:t> REK)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Pliktarbeid</a:t>
          </a:r>
          <a:endParaRPr lang="en-US" sz="1000" kern="1200" dirty="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nb-NO" sz="1000" kern="1200" dirty="0" smtClean="0"/>
            <a:t>Engelskkrav</a:t>
          </a:r>
          <a:endParaRPr lang="en-US" sz="1000" kern="1200" dirty="0"/>
        </a:p>
      </dsp:txBody>
      <dsp:txXfrm>
        <a:off x="1554400" y="2292351"/>
        <a:ext cx="2672587" cy="21881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197B22-D860-4DA0-AE00-729447AB68B4}">
      <dsp:nvSpPr>
        <dsp:cNvPr id="0" name=""/>
        <dsp:cNvSpPr/>
      </dsp:nvSpPr>
      <dsp:spPr>
        <a:xfrm>
          <a:off x="377325" y="840724"/>
          <a:ext cx="1497955" cy="1309401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D7A86FF-4AA6-4444-8E4E-CC316906BD76}">
      <dsp:nvSpPr>
        <dsp:cNvPr id="0" name=""/>
        <dsp:cNvSpPr/>
      </dsp:nvSpPr>
      <dsp:spPr>
        <a:xfrm>
          <a:off x="133968" y="1211719"/>
          <a:ext cx="748977" cy="74897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Søknadsalt og personalia</a:t>
          </a:r>
        </a:p>
      </dsp:txBody>
      <dsp:txXfrm>
        <a:off x="243653" y="1321404"/>
        <a:ext cx="529607" cy="529607"/>
      </dsp:txXfrm>
    </dsp:sp>
    <dsp:sp modelId="{402F29DC-3A58-403B-8FCD-7C093863D656}">
      <dsp:nvSpPr>
        <dsp:cNvPr id="0" name=""/>
        <dsp:cNvSpPr/>
      </dsp:nvSpPr>
      <dsp:spPr>
        <a:xfrm>
          <a:off x="2343391" y="840724"/>
          <a:ext cx="1497955" cy="1309401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11430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/>
            <a:t>Datautfylling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/>
            <a:t>Opplasting</a:t>
          </a:r>
        </a:p>
      </dsp:txBody>
      <dsp:txXfrm>
        <a:off x="2717880" y="1037134"/>
        <a:ext cx="730253" cy="916581"/>
      </dsp:txXfrm>
    </dsp:sp>
    <dsp:sp modelId="{384340AC-2C72-482E-AB22-10A0ED9F9D84}">
      <dsp:nvSpPr>
        <dsp:cNvPr id="0" name=""/>
        <dsp:cNvSpPr/>
      </dsp:nvSpPr>
      <dsp:spPr>
        <a:xfrm>
          <a:off x="1968903" y="1120936"/>
          <a:ext cx="748977" cy="74897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Trinnvis utfylling av  søknad</a:t>
          </a:r>
        </a:p>
      </dsp:txBody>
      <dsp:txXfrm>
        <a:off x="2078588" y="1230621"/>
        <a:ext cx="529607" cy="529607"/>
      </dsp:txXfrm>
    </dsp:sp>
    <dsp:sp modelId="{951798BF-40D8-4846-9830-9B064DDCCAAF}">
      <dsp:nvSpPr>
        <dsp:cNvPr id="0" name=""/>
        <dsp:cNvSpPr/>
      </dsp:nvSpPr>
      <dsp:spPr>
        <a:xfrm>
          <a:off x="4309457" y="840724"/>
          <a:ext cx="1497955" cy="1309401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9A6D76-953F-46A5-9680-8FACE02D526D}">
      <dsp:nvSpPr>
        <dsp:cNvPr id="0" name=""/>
        <dsp:cNvSpPr/>
      </dsp:nvSpPr>
      <dsp:spPr>
        <a:xfrm>
          <a:off x="3934969" y="1120936"/>
          <a:ext cx="748977" cy="74897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innsending</a:t>
          </a:r>
        </a:p>
      </dsp:txBody>
      <dsp:txXfrm>
        <a:off x="4044654" y="1230621"/>
        <a:ext cx="529607" cy="52960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AC9E6F-6AFA-4B80-9ED1-E7A47C8270F8}">
      <dsp:nvSpPr>
        <dsp:cNvPr id="0" name=""/>
        <dsp:cNvSpPr/>
      </dsp:nvSpPr>
      <dsp:spPr>
        <a:xfrm>
          <a:off x="1914078" y="654"/>
          <a:ext cx="1658242" cy="8291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søknad</a:t>
          </a:r>
        </a:p>
      </dsp:txBody>
      <dsp:txXfrm>
        <a:off x="1938362" y="24938"/>
        <a:ext cx="1609674" cy="780553"/>
      </dsp:txXfrm>
    </dsp:sp>
    <dsp:sp modelId="{70956A58-B611-4790-B037-A50CAFB945C5}">
      <dsp:nvSpPr>
        <dsp:cNvPr id="0" name=""/>
        <dsp:cNvSpPr/>
      </dsp:nvSpPr>
      <dsp:spPr>
        <a:xfrm rot="3600000">
          <a:off x="2787442" y="1326809"/>
          <a:ext cx="1279816" cy="546780"/>
        </a:xfrm>
        <a:prstGeom prst="stripedRightArrow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>
        <a:off x="2951476" y="1436165"/>
        <a:ext cx="951748" cy="328068"/>
      </dsp:txXfrm>
    </dsp:sp>
    <dsp:sp modelId="{358A80D1-8779-4C6C-AEEE-82ECF89DB774}">
      <dsp:nvSpPr>
        <dsp:cNvPr id="0" name=""/>
        <dsp:cNvSpPr/>
      </dsp:nvSpPr>
      <dsp:spPr>
        <a:xfrm>
          <a:off x="3282380" y="2370623"/>
          <a:ext cx="1658242" cy="8291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vurdering/opptak</a:t>
          </a:r>
        </a:p>
      </dsp:txBody>
      <dsp:txXfrm>
        <a:off x="3306664" y="2394907"/>
        <a:ext cx="1609674" cy="780553"/>
      </dsp:txXfrm>
    </dsp:sp>
    <dsp:sp modelId="{6C0867D5-43C4-4983-8448-679CE9B6475D}">
      <dsp:nvSpPr>
        <dsp:cNvPr id="0" name=""/>
        <dsp:cNvSpPr/>
      </dsp:nvSpPr>
      <dsp:spPr>
        <a:xfrm rot="10800000" flipV="1">
          <a:off x="2692219" y="3172438"/>
          <a:ext cx="6703" cy="55923"/>
        </a:xfrm>
        <a:prstGeom prst="noSmoking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2694230" y="3183623"/>
        <a:ext cx="2681" cy="33553"/>
      </dsp:txXfrm>
    </dsp:sp>
    <dsp:sp modelId="{D5EAF575-01F0-467B-BAB6-80D9A54EAAA7}">
      <dsp:nvSpPr>
        <dsp:cNvPr id="0" name=""/>
        <dsp:cNvSpPr/>
      </dsp:nvSpPr>
      <dsp:spPr>
        <a:xfrm>
          <a:off x="545776" y="2370623"/>
          <a:ext cx="1658242" cy="8291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avvist - retur av søknad</a:t>
          </a:r>
        </a:p>
      </dsp:txBody>
      <dsp:txXfrm>
        <a:off x="570060" y="2394907"/>
        <a:ext cx="1609674" cy="780553"/>
      </dsp:txXfrm>
    </dsp:sp>
    <dsp:sp modelId="{B0E5790F-1607-4109-8E7D-CB7894B679E4}">
      <dsp:nvSpPr>
        <dsp:cNvPr id="0" name=""/>
        <dsp:cNvSpPr/>
      </dsp:nvSpPr>
      <dsp:spPr>
        <a:xfrm rot="18000000">
          <a:off x="1422064" y="1401051"/>
          <a:ext cx="1273967" cy="398297"/>
        </a:xfrm>
        <a:prstGeom prst="left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300" kern="1200"/>
        </a:p>
      </dsp:txBody>
      <dsp:txXfrm>
        <a:off x="1541553" y="1480710"/>
        <a:ext cx="1034989" cy="2389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#1">
  <dgm:title val="Sirkelprosess"/>
  <dgm:desc val="Brukes til å vise sekvensielle trinn i en prosess. Begrenset til elleve figurer på nivå 1, med ubegrenset antall figurer på nivå 2. Fungerer best med lite tekst. Ubrukt tekst vises ikke, men forblir tilgjengelig hvis du bytter oppsett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F2AF7-3126-49C2-AD1A-AEBAD8628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94BC1551.dotm</Template>
  <TotalTime>436</TotalTime>
  <Pages>11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8281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Rudi Bellizia</dc:creator>
  <cp:lastModifiedBy>Ida Rudi Bellizia</cp:lastModifiedBy>
  <cp:revision>20</cp:revision>
  <dcterms:created xsi:type="dcterms:W3CDTF">2018-01-29T11:19:00Z</dcterms:created>
  <dcterms:modified xsi:type="dcterms:W3CDTF">2018-01-31T14:47:00Z</dcterms:modified>
</cp:coreProperties>
</file>